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7D51A6" w14:paraId="42FEBC53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3C7D1F4" w14:textId="77777777" w:rsidR="003D1B71" w:rsidRPr="007D51A6" w:rsidRDefault="003D1B71" w:rsidP="003D1B71">
            <w:pPr>
              <w:pStyle w:val="Szvegtrzs"/>
              <w:kinsoku w:val="0"/>
              <w:overflowPunct w:val="0"/>
              <w:ind w:left="-120"/>
              <w:rPr>
                <w:rFonts w:ascii="Times New Roman" w:hAnsi="Times New Roman" w:cs="Times New Roman"/>
                <w:lang w:val="hu-HU"/>
              </w:rPr>
            </w:pPr>
            <w:r w:rsidRPr="007D51A6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72C6D59" wp14:editId="0E6BD1F1">
                      <wp:extent cx="1810385" cy="1810385"/>
                      <wp:effectExtent l="0" t="0" r="0" b="0"/>
                      <wp:docPr id="3" name="Ellipszis 3" descr="női fej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192FD1" w14:textId="77777777" w:rsidR="00DC3F0A" w:rsidRPr="00800179" w:rsidRDefault="00DC3F0A" w:rsidP="00DC3F0A">
                                  <w:pPr>
                                    <w:jc w:val="center"/>
                                    <w:rPr>
                                      <w:lang w:val="hu-H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C6D59" id="Ellipszis 3" o:spid="_x0000_s1026" alt="női fej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" stroked="f" strokeweight="1pt">
                      <v:fill r:id="rId11" o:title="női fej" recolor="t" rotate="t" type="frame"/>
                      <v:stroke joinstyle="miter"/>
                      <v:textbox>
                        <w:txbxContent>
                          <w:p w14:paraId="73192FD1" w14:textId="77777777" w:rsidR="00DC3F0A" w:rsidRPr="00800179" w:rsidRDefault="00DC3F0A" w:rsidP="00DC3F0A">
                            <w:pPr>
                              <w:jc w:val="center"/>
                              <w:rPr>
                                <w:lang w:val="hu-HU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3CE56E1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hu-HU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E7DC63" w14:textId="77777777" w:rsidR="003D1B71" w:rsidRPr="007D51A6" w:rsidRDefault="00BB2541" w:rsidP="00310F17">
            <w:pPr>
              <w:pStyle w:val="Cm"/>
              <w:rPr>
                <w:lang w:val="hu-HU"/>
              </w:rPr>
            </w:pPr>
            <w:sdt>
              <w:sdtPr>
                <w:rPr>
                  <w:lang w:val="hu-HU"/>
                </w:rPr>
                <w:id w:val="-1625693074"/>
                <w:placeholder>
                  <w:docPart w:val="5EC13C5FC629428BA0347D2CBA1263E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[Vezetéknév]</w:t>
                </w:r>
              </w:sdtContent>
            </w:sdt>
            <w:r w:rsidR="003D1B71" w:rsidRPr="007D51A6">
              <w:rPr>
                <w:lang w:val="hu-HU" w:bidi="hu"/>
              </w:rPr>
              <w:br/>
            </w:r>
            <w:sdt>
              <w:sdtPr>
                <w:rPr>
                  <w:lang w:val="hu-HU"/>
                </w:rPr>
                <w:id w:val="1980958706"/>
                <w:placeholder>
                  <w:docPart w:val="6141BCB792004EBFBDCE731AFE191C4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[Utónév]</w:t>
                </w:r>
              </w:sdtContent>
            </w:sdt>
          </w:p>
        </w:tc>
      </w:tr>
      <w:tr w:rsidR="003D1B71" w:rsidRPr="007D51A6" w14:paraId="67CD0F7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18B8775" w14:textId="77777777" w:rsidR="003D1B71" w:rsidRPr="007D51A6" w:rsidRDefault="003D1B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0D85C09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CCD54D1F1524488EB9707A7D7D94B37A"/>
              </w:placeholder>
              <w:temporary/>
              <w:showingPlcHdr/>
              <w15:appearance w15:val="hidden"/>
            </w:sdtPr>
            <w:sdtEndPr/>
            <w:sdtContent>
              <w:p w14:paraId="274F9884" w14:textId="77777777" w:rsidR="003D1B71" w:rsidRPr="00EF70BC" w:rsidRDefault="003D1B71" w:rsidP="00EF70BC">
                <w:pPr>
                  <w:pStyle w:val="Cmsor2"/>
                </w:pPr>
                <w:r w:rsidRPr="00EF70BC">
                  <w:t>Munkatapasztalat</w:t>
                </w:r>
              </w:p>
            </w:sdtContent>
          </w:sdt>
          <w:p w14:paraId="339AD23A" w14:textId="77777777" w:rsidR="003D1B71" w:rsidRPr="007D51A6" w:rsidRDefault="00BB2541" w:rsidP="00AC6C7E">
            <w:pPr>
              <w:pStyle w:val="Dtum1"/>
              <w:rPr>
                <w:lang w:val="hu-HU"/>
              </w:rPr>
            </w:pPr>
            <w:sdt>
              <w:sdtPr>
                <w:rPr>
                  <w:lang w:val="hu-HU"/>
                </w:rPr>
                <w:id w:val="201059472"/>
                <w:placeholder>
                  <w:docPart w:val="07ABB8C917394F2EB4D85748D97F13B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[Kezdő dátum]</w:t>
                </w:r>
              </w:sdtContent>
            </w:sdt>
            <w:r w:rsidR="003D1B71" w:rsidRPr="007D51A6">
              <w:rPr>
                <w:rFonts w:eastAsia="Calibri"/>
                <w:lang w:val="hu-HU" w:bidi="hu"/>
              </w:rPr>
              <w:t>–</w:t>
            </w:r>
            <w:sdt>
              <w:sdtPr>
                <w:rPr>
                  <w:lang w:val="hu-HU"/>
                </w:rPr>
                <w:id w:val="-1419934752"/>
                <w:placeholder>
                  <w:docPart w:val="F35B3B1AB46B4BDDBC10FC1051D41B1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[Záró dátum]</w:t>
                </w:r>
              </w:sdtContent>
            </w:sdt>
          </w:p>
          <w:p w14:paraId="557FBF7B" w14:textId="77777777" w:rsidR="003D1B71" w:rsidRPr="007D51A6" w:rsidRDefault="00BB2541" w:rsidP="00AC6C7E">
            <w:pPr>
              <w:pStyle w:val="Munkatapasztalat"/>
              <w:rPr>
                <w:lang w:val="hu-HU"/>
              </w:rPr>
            </w:pPr>
            <w:sdt>
              <w:sdtPr>
                <w:rPr>
                  <w:lang w:val="hu-HU"/>
                </w:rPr>
                <w:id w:val="-1167319978"/>
                <w:placeholder>
                  <w:docPart w:val="C0E1F09B993B425185BBB6B16FC4623F"/>
                </w:placeholder>
                <w:temporary/>
                <w:showingPlcHdr/>
                <w15:appearance w15:val="hidden"/>
              </w:sdtPr>
              <w:sdtEndPr>
                <w:rPr>
                  <w:rStyle w:val="Kiemels2"/>
                  <w:b/>
                  <w:bCs/>
                  <w:color w:val="666666" w:themeColor="accent4"/>
                </w:rPr>
              </w:sdtEndPr>
              <w:sdtContent>
                <w:r w:rsidR="003D1B71" w:rsidRPr="007D51A6">
                  <w:rPr>
                    <w:rFonts w:eastAsia="Calibri"/>
                    <w:lang w:val="hu-HU" w:bidi="hu"/>
                  </w:rPr>
                  <w:t>[Beosztás]</w:t>
                </w:r>
              </w:sdtContent>
            </w:sdt>
            <w:r w:rsidR="007D51A6" w:rsidRPr="007D51A6">
              <w:rPr>
                <w:rStyle w:val="Kiemels2"/>
                <w:rFonts w:eastAsia="Calibri"/>
                <w:lang w:val="hu-HU" w:bidi="hu"/>
              </w:rPr>
              <w:t xml:space="preserve"> </w:t>
            </w:r>
            <w:r w:rsidR="003D1B71" w:rsidRPr="007D51A6">
              <w:rPr>
                <w:rStyle w:val="Kiemels2"/>
                <w:rFonts w:eastAsia="Calibri"/>
                <w:lang w:val="hu-HU" w:bidi="hu"/>
              </w:rPr>
              <w:t xml:space="preserve">• </w:t>
            </w:r>
            <w:sdt>
              <w:sdtPr>
                <w:rPr>
                  <w:lang w:val="hu-HU"/>
                </w:rPr>
                <w:id w:val="2029511879"/>
                <w:placeholder>
                  <w:docPart w:val="FDE530E5FD104E49BEA31B1000B3F19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[Feladatkör]</w:t>
                </w:r>
              </w:sdtContent>
            </w:sdt>
            <w:r w:rsidR="003D1B71" w:rsidRPr="007D51A6">
              <w:rPr>
                <w:rStyle w:val="Kiemels2"/>
                <w:rFonts w:eastAsia="Calibri"/>
                <w:lang w:val="hu-HU" w:bidi="hu"/>
              </w:rPr>
              <w:t xml:space="preserve"> • </w:t>
            </w:r>
            <w:sdt>
              <w:sdtPr>
                <w:rPr>
                  <w:lang w:val="hu-HU"/>
                </w:rPr>
                <w:id w:val="-1315797015"/>
                <w:placeholder>
                  <w:docPart w:val="36E287DFD5CA4FC894177940929A0E7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[Cégnév]</w:t>
                </w:r>
              </w:sdtContent>
            </w:sdt>
          </w:p>
          <w:p w14:paraId="20E1A54E" w14:textId="77777777" w:rsidR="003D1B71" w:rsidRPr="007D51A6" w:rsidRDefault="00BB2541" w:rsidP="00AC6C7E">
            <w:pPr>
              <w:pStyle w:val="Dtum1"/>
              <w:rPr>
                <w:lang w:val="hu-HU"/>
              </w:rPr>
            </w:pPr>
            <w:sdt>
              <w:sdtPr>
                <w:rPr>
                  <w:lang w:val="hu-HU"/>
                </w:rPr>
                <w:id w:val="1889063361"/>
                <w:placeholder>
                  <w:docPart w:val="D0E583DDC6654B5CB4187B15BC76F89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[Kezdő dátum]</w:t>
                </w:r>
              </w:sdtContent>
            </w:sdt>
            <w:r w:rsidR="003D1B71" w:rsidRPr="007D51A6">
              <w:rPr>
                <w:rFonts w:eastAsia="Calibri"/>
                <w:lang w:val="hu-HU" w:bidi="hu"/>
              </w:rPr>
              <w:t>–</w:t>
            </w:r>
            <w:sdt>
              <w:sdtPr>
                <w:rPr>
                  <w:lang w:val="hu-HU"/>
                </w:rPr>
                <w:id w:val="1060751496"/>
                <w:placeholder>
                  <w:docPart w:val="49A33DF6CE72451D905E5C24B1DB806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[Záró dátum]</w:t>
                </w:r>
              </w:sdtContent>
            </w:sdt>
          </w:p>
          <w:p w14:paraId="0B8F7017" w14:textId="77777777" w:rsidR="003D1B71" w:rsidRPr="007D51A6" w:rsidRDefault="00BB2541" w:rsidP="00AC6C7E">
            <w:pPr>
              <w:pStyle w:val="Munkatapasztalat"/>
              <w:rPr>
                <w:lang w:val="hu-HU"/>
              </w:rPr>
            </w:pPr>
            <w:sdt>
              <w:sdtPr>
                <w:rPr>
                  <w:lang w:val="hu-HU"/>
                </w:rPr>
                <w:id w:val="2089416168"/>
                <w:placeholder>
                  <w:docPart w:val="6E2BB6F8EE1B4E9FAC50EFBE9F5635D3"/>
                </w:placeholder>
                <w:temporary/>
                <w:showingPlcHdr/>
                <w15:appearance w15:val="hidden"/>
              </w:sdtPr>
              <w:sdtEndPr>
                <w:rPr>
                  <w:rStyle w:val="Kiemels2"/>
                  <w:b/>
                  <w:bCs/>
                  <w:color w:val="666666" w:themeColor="accent4"/>
                </w:rPr>
              </w:sdtEndPr>
              <w:sdtContent>
                <w:r w:rsidR="003D1B71" w:rsidRPr="007D51A6">
                  <w:rPr>
                    <w:rFonts w:eastAsia="Calibri"/>
                    <w:lang w:val="hu-HU" w:bidi="hu"/>
                  </w:rPr>
                  <w:t>[Beosztás]</w:t>
                </w:r>
              </w:sdtContent>
            </w:sdt>
            <w:r w:rsidR="007D51A6" w:rsidRPr="007D51A6">
              <w:rPr>
                <w:rStyle w:val="Kiemels2"/>
                <w:rFonts w:eastAsia="Calibri"/>
                <w:lang w:val="hu-HU" w:bidi="hu"/>
              </w:rPr>
              <w:t xml:space="preserve"> </w:t>
            </w:r>
            <w:r w:rsidR="003D1B71" w:rsidRPr="007D51A6">
              <w:rPr>
                <w:rStyle w:val="Kiemels2"/>
                <w:rFonts w:eastAsia="Calibri"/>
                <w:lang w:val="hu-HU" w:bidi="hu"/>
              </w:rPr>
              <w:t xml:space="preserve">• </w:t>
            </w:r>
            <w:sdt>
              <w:sdtPr>
                <w:rPr>
                  <w:lang w:val="hu-HU"/>
                </w:rPr>
                <w:id w:val="578792993"/>
                <w:placeholder>
                  <w:docPart w:val="171F913325B04AE38D50DA4C0AB91F4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[Feladatkör]</w:t>
                </w:r>
              </w:sdtContent>
            </w:sdt>
            <w:r w:rsidR="003D1B71" w:rsidRPr="007D51A6">
              <w:rPr>
                <w:rStyle w:val="Kiemels2"/>
                <w:rFonts w:eastAsia="Calibri"/>
                <w:lang w:val="hu-HU" w:bidi="hu"/>
              </w:rPr>
              <w:t xml:space="preserve"> • </w:t>
            </w:r>
            <w:sdt>
              <w:sdtPr>
                <w:rPr>
                  <w:lang w:val="hu-HU"/>
                </w:rPr>
                <w:id w:val="-1847401369"/>
                <w:placeholder>
                  <w:docPart w:val="FB7ECD44E15C443E84DAAD17BE8DE84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[Cégnév]</w:t>
                </w:r>
              </w:sdtContent>
            </w:sdt>
          </w:p>
          <w:p w14:paraId="18CBD22A" w14:textId="77777777" w:rsidR="003D1B71" w:rsidRPr="007D51A6" w:rsidRDefault="00BB2541" w:rsidP="00AC6C7E">
            <w:pPr>
              <w:pStyle w:val="Dtum1"/>
              <w:rPr>
                <w:lang w:val="hu-HU"/>
              </w:rPr>
            </w:pPr>
            <w:sdt>
              <w:sdtPr>
                <w:rPr>
                  <w:lang w:val="hu-HU"/>
                </w:rPr>
                <w:id w:val="-848477920"/>
                <w:placeholder>
                  <w:docPart w:val="887581F8C15040C7AD61286D05DD69A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[Kezdő dátum]</w:t>
                </w:r>
              </w:sdtContent>
            </w:sdt>
            <w:r w:rsidR="003D1B71" w:rsidRPr="007D51A6">
              <w:rPr>
                <w:rFonts w:eastAsia="Calibri"/>
                <w:lang w:val="hu-HU" w:bidi="hu"/>
              </w:rPr>
              <w:t>–</w:t>
            </w:r>
            <w:sdt>
              <w:sdtPr>
                <w:rPr>
                  <w:lang w:val="hu-HU"/>
                </w:rPr>
                <w:id w:val="-1252506306"/>
                <w:placeholder>
                  <w:docPart w:val="57A2C05657FD469F969C60EEFF12B9C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[Záró dátum]</w:t>
                </w:r>
              </w:sdtContent>
            </w:sdt>
          </w:p>
          <w:p w14:paraId="5E4A4463" w14:textId="77777777" w:rsidR="003D1B71" w:rsidRPr="007D51A6" w:rsidRDefault="00BB2541" w:rsidP="00AC6C7E">
            <w:pPr>
              <w:pStyle w:val="Munkatapasztalat"/>
              <w:rPr>
                <w:lang w:val="hu-HU"/>
              </w:rPr>
            </w:pPr>
            <w:sdt>
              <w:sdtPr>
                <w:rPr>
                  <w:lang w:val="hu-HU"/>
                </w:rPr>
                <w:id w:val="-1462188416"/>
                <w:placeholder>
                  <w:docPart w:val="AAECD65BF53040D390EC152A98356B89"/>
                </w:placeholder>
                <w:temporary/>
                <w:showingPlcHdr/>
                <w15:appearance w15:val="hidden"/>
              </w:sdtPr>
              <w:sdtEndPr>
                <w:rPr>
                  <w:rStyle w:val="Kiemels2"/>
                  <w:b/>
                  <w:bCs/>
                  <w:color w:val="666666" w:themeColor="accent4"/>
                </w:rPr>
              </w:sdtEndPr>
              <w:sdtContent>
                <w:r w:rsidR="003D1B71" w:rsidRPr="007D51A6">
                  <w:rPr>
                    <w:rFonts w:eastAsia="Calibri"/>
                    <w:lang w:val="hu-HU" w:bidi="hu"/>
                  </w:rPr>
                  <w:t>[Beosztás]</w:t>
                </w:r>
              </w:sdtContent>
            </w:sdt>
            <w:r w:rsidR="007D51A6" w:rsidRPr="007D51A6">
              <w:rPr>
                <w:rStyle w:val="Kiemels2"/>
                <w:rFonts w:eastAsia="Calibri"/>
                <w:lang w:val="hu-HU" w:bidi="hu"/>
              </w:rPr>
              <w:t xml:space="preserve"> </w:t>
            </w:r>
            <w:r w:rsidR="003D1B71" w:rsidRPr="007D51A6">
              <w:rPr>
                <w:rStyle w:val="Kiemels2"/>
                <w:rFonts w:eastAsia="Calibri"/>
                <w:lang w:val="hu-HU" w:bidi="hu"/>
              </w:rPr>
              <w:t xml:space="preserve">• </w:t>
            </w:r>
            <w:sdt>
              <w:sdtPr>
                <w:rPr>
                  <w:lang w:val="hu-HU"/>
                </w:rPr>
                <w:id w:val="-1768142880"/>
                <w:placeholder>
                  <w:docPart w:val="318D71CF024A46A2832E15C45861BDE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[Feladatkör]</w:t>
                </w:r>
              </w:sdtContent>
            </w:sdt>
            <w:r w:rsidR="003D1B71" w:rsidRPr="007D51A6">
              <w:rPr>
                <w:rStyle w:val="Kiemels2"/>
                <w:rFonts w:eastAsia="Calibri"/>
                <w:lang w:val="hu-HU" w:bidi="hu"/>
              </w:rPr>
              <w:t xml:space="preserve"> • </w:t>
            </w:r>
            <w:sdt>
              <w:sdtPr>
                <w:rPr>
                  <w:lang w:val="hu-HU"/>
                </w:rPr>
                <w:id w:val="-1452551456"/>
                <w:placeholder>
                  <w:docPart w:val="A465BCA29776472B87459EB5B53BDD9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rFonts w:eastAsia="Calibri"/>
                    <w:lang w:val="hu-HU" w:bidi="hu"/>
                  </w:rPr>
                  <w:t>[Cégnév]</w:t>
                </w:r>
              </w:sdtContent>
            </w:sdt>
          </w:p>
          <w:sdt>
            <w:sdtPr>
              <w:rPr>
                <w:lang w:val="hu-HU"/>
              </w:rPr>
              <w:id w:val="-770157231"/>
              <w:placeholder>
                <w:docPart w:val="B1147DAB8B33418EB1671B0775642DDE"/>
              </w:placeholder>
              <w:temporary/>
              <w:showingPlcHdr/>
              <w15:appearance w15:val="hidden"/>
            </w:sdtPr>
            <w:sdtEndPr/>
            <w:sdtContent>
              <w:p w14:paraId="622E6D78" w14:textId="77777777" w:rsidR="003D1B71" w:rsidRPr="007D51A6" w:rsidRDefault="003D1B71" w:rsidP="00AC6C7E">
                <w:pPr>
                  <w:rPr>
                    <w:lang w:val="hu-HU"/>
                  </w:rPr>
                </w:pPr>
                <w:r w:rsidRPr="007D51A6">
                  <w:rPr>
                    <w:rFonts w:eastAsia="Calibri"/>
                    <w:lang w:val="hu-HU" w:bidi="hu"/>
                  </w:rPr>
                  <w:t>[Itt röviden összefoglalhatja a fő feladatait és az azokhoz kapcsolódó legjelentősebb eredményeit.]</w:t>
                </w:r>
              </w:p>
            </w:sdtContent>
          </w:sdt>
          <w:sdt>
            <w:sdtPr>
              <w:id w:val="-1554227259"/>
              <w:placeholder>
                <w:docPart w:val="3A2FA0F0046B4510B359A780DBCE4D63"/>
              </w:placeholder>
              <w:temporary/>
              <w:showingPlcHdr/>
              <w15:appearance w15:val="hidden"/>
            </w:sdtPr>
            <w:sdtEndPr/>
            <w:sdtContent>
              <w:p w14:paraId="2A2A76D4" w14:textId="77777777" w:rsidR="003D1B71" w:rsidRPr="00EF70BC" w:rsidRDefault="003D1B71" w:rsidP="00EF70BC">
                <w:pPr>
                  <w:pStyle w:val="Cmsor2"/>
                </w:pPr>
                <w:r w:rsidRPr="00EF70BC">
                  <w:t>Tanulmányok</w:t>
                </w:r>
              </w:p>
            </w:sdtContent>
          </w:sdt>
          <w:p w14:paraId="3A1D5B83" w14:textId="77777777" w:rsidR="003D1B71" w:rsidRPr="007D51A6" w:rsidRDefault="00BB2541" w:rsidP="00353B60">
            <w:pPr>
              <w:pStyle w:val="Iskolaneve"/>
              <w:rPr>
                <w:lang w:val="hu-HU"/>
              </w:rPr>
            </w:pPr>
            <w:sdt>
              <w:sdtPr>
                <w:rPr>
                  <w:lang w:val="hu-HU"/>
                </w:rPr>
                <w:id w:val="245614494"/>
                <w:placeholder>
                  <w:docPart w:val="F3B2C312AF234B07ADD82405335A38E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[Iskola neve]</w:t>
                </w:r>
              </w:sdtContent>
            </w:sdt>
            <w:r w:rsidR="003D1B71" w:rsidRPr="007D51A6">
              <w:rPr>
                <w:lang w:val="hu-HU" w:bidi="hu"/>
              </w:rPr>
              <w:t xml:space="preserve">, </w:t>
            </w:r>
            <w:sdt>
              <w:sdtPr>
                <w:rPr>
                  <w:lang w:val="hu-HU"/>
                </w:rPr>
                <w:id w:val="141007519"/>
                <w:placeholder>
                  <w:docPart w:val="0D2585FF7A444E6C82D05BB9071FD2B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[Település]</w:t>
                </w:r>
              </w:sdtContent>
            </w:sdt>
          </w:p>
          <w:sdt>
            <w:sdtPr>
              <w:rPr>
                <w:lang w:val="hu-HU"/>
              </w:rPr>
              <w:id w:val="-1240391264"/>
              <w:placeholder>
                <w:docPart w:val="0C698E02EB664A478D5806FBD6E38BAD"/>
              </w:placeholder>
              <w:temporary/>
              <w:showingPlcHdr/>
              <w15:appearance w15:val="hidden"/>
            </w:sdtPr>
            <w:sdtEndPr/>
            <w:sdtContent>
              <w:p w14:paraId="134C88C9" w14:textId="77777777" w:rsidR="003D1B71" w:rsidRPr="007D51A6" w:rsidRDefault="003D1B71" w:rsidP="00AC6C7E">
                <w:pPr>
                  <w:pStyle w:val="Felsorols"/>
                  <w:rPr>
                    <w:lang w:val="hu-HU"/>
                  </w:rPr>
                </w:pPr>
                <w:r w:rsidRPr="007D51A6">
                  <w:rPr>
                    <w:rFonts w:eastAsia="Calibri"/>
                    <w:lang w:val="hu-HU" w:bidi="hu"/>
                  </w:rPr>
                  <w:t>[Itt megemlítheti a tanulmányi átlagát, és rövid összefoglalót írhat a kapcsolódó tanulmányi munkákról, díjakról és elismerésekről.]</w:t>
                </w:r>
              </w:p>
            </w:sdtContent>
          </w:sdt>
          <w:sdt>
            <w:sdtPr>
              <w:id w:val="-1730222568"/>
              <w:placeholder>
                <w:docPart w:val="F437E9558B4B43AD955FF62A14D9C009"/>
              </w:placeholder>
              <w:temporary/>
              <w:showingPlcHdr/>
              <w15:appearance w15:val="hidden"/>
            </w:sdtPr>
            <w:sdtEndPr/>
            <w:sdtContent>
              <w:p w14:paraId="7A28327A" w14:textId="77777777" w:rsidR="003D1B71" w:rsidRPr="00EF70BC" w:rsidRDefault="003D1B71" w:rsidP="00EF70BC">
                <w:pPr>
                  <w:pStyle w:val="Cmsor2"/>
                </w:pPr>
                <w:r w:rsidRPr="00EF70BC">
                  <w:t>Kommunikáció</w:t>
                </w:r>
              </w:p>
            </w:sdtContent>
          </w:sdt>
          <w:sdt>
            <w:sdtPr>
              <w:rPr>
                <w:lang w:val="hu-HU"/>
              </w:rPr>
              <w:id w:val="1048178819"/>
              <w:placeholder>
                <w:docPart w:val="01F4E56751874363B87F73F540EB9094"/>
              </w:placeholder>
              <w:temporary/>
              <w:showingPlcHdr/>
              <w15:appearance w15:val="hidden"/>
            </w:sdtPr>
            <w:sdtEndPr/>
            <w:sdtContent>
              <w:p w14:paraId="732559A5" w14:textId="77777777" w:rsidR="003D1B71" w:rsidRPr="007D51A6" w:rsidRDefault="007B3C81" w:rsidP="00AC6C7E">
                <w:pPr>
                  <w:rPr>
                    <w:lang w:val="hu-HU"/>
                  </w:rPr>
                </w:pPr>
                <w:r w:rsidRPr="007D51A6">
                  <w:rPr>
                    <w:rFonts w:eastAsia="Calibri"/>
                    <w:lang w:val="hu-HU" w:bidi="hu"/>
                  </w:rPr>
                  <w:t>[El szeretné helyezni a saját képét a körben? Egyszerűen megteheti! Jelölje ki a képet, és kattintson a jobb gombbal. Válassza a helyi menü Kitöltés parancsát. Válassza a listában a Kép elemet. Keresse meg a számítógépen a kívánt képet. Kattintson az OK gombra a kijelölt kép beszúrásához.]</w:t>
                </w:r>
              </w:p>
            </w:sdtContent>
          </w:sdt>
          <w:sdt>
            <w:sdtPr>
              <w:id w:val="-278101685"/>
              <w:placeholder>
                <w:docPart w:val="EB4029C3F1DF4F90A609DB4F9EF3E500"/>
              </w:placeholder>
              <w:temporary/>
              <w:showingPlcHdr/>
              <w15:appearance w15:val="hidden"/>
            </w:sdtPr>
            <w:sdtEndPr/>
            <w:sdtContent>
              <w:p w14:paraId="7AECFB5C" w14:textId="77777777" w:rsidR="003D1B71" w:rsidRPr="00EF70BC" w:rsidRDefault="003D1B71" w:rsidP="00EF70BC">
                <w:pPr>
                  <w:pStyle w:val="Cmsor2"/>
                </w:pPr>
                <w:r w:rsidRPr="00EF70BC">
                  <w:t>Vezető szerep</w:t>
                </w:r>
              </w:p>
            </w:sdtContent>
          </w:sdt>
          <w:sdt>
            <w:sdtPr>
              <w:rPr>
                <w:lang w:val="hu-HU"/>
              </w:rPr>
              <w:id w:val="-165710132"/>
              <w:placeholder>
                <w:docPart w:val="3B073CEC2E4647BAA93A3CFE357D7DC4"/>
              </w:placeholder>
              <w:temporary/>
              <w:showingPlcHdr/>
              <w15:appearance w15:val="hidden"/>
            </w:sdtPr>
            <w:sdtEndPr/>
            <w:sdtContent>
              <w:p w14:paraId="7073F254" w14:textId="77777777" w:rsidR="003D1B71" w:rsidRPr="007D51A6" w:rsidRDefault="007B3C81" w:rsidP="00AC6C7E">
                <w:pPr>
                  <w:rPr>
                    <w:lang w:val="hu-HU"/>
                  </w:rPr>
                </w:pPr>
                <w:r w:rsidRPr="007D51A6">
                  <w:rPr>
                    <w:rFonts w:eastAsia="Calibri"/>
                    <w:lang w:val="hu-HU" w:bidi="hu"/>
                  </w:rPr>
                  <w:t xml:space="preserve">[Miután beszúrta a képet, jelölje ki ismét. Lépjen a Képeszközök eszközcsoport Formátum menüjébe. Kattintson a Körülvágás elem alatti legördülő nyílra, és válassza a Kitöltés lehetőséget a listáról. Ezzel automatikusan a helynek megfelelően vágja körül a képet. A képet húzással a megfelelő helyre helyezheti.] </w:t>
                </w:r>
              </w:p>
            </w:sdtContent>
          </w:sdt>
          <w:sdt>
            <w:sdtPr>
              <w:id w:val="1374043770"/>
              <w:placeholder>
                <w:docPart w:val="897D5DAF664A478AB47216597A0A905D"/>
              </w:placeholder>
              <w:temporary/>
              <w:showingPlcHdr/>
              <w15:appearance w15:val="hidden"/>
            </w:sdtPr>
            <w:sdtEndPr/>
            <w:sdtContent>
              <w:p w14:paraId="2B246EBD" w14:textId="77777777" w:rsidR="003D1B71" w:rsidRPr="00EF70BC" w:rsidRDefault="003D1B71" w:rsidP="00EF70BC">
                <w:pPr>
                  <w:pStyle w:val="Cmsor2"/>
                </w:pPr>
                <w:r w:rsidRPr="00EF70BC">
                  <w:t>Referenciák</w:t>
                </w:r>
              </w:p>
            </w:sdtContent>
          </w:sdt>
          <w:sdt>
            <w:sdtPr>
              <w:rPr>
                <w:lang w:val="hu-HU"/>
              </w:rPr>
              <w:id w:val="-494037895"/>
              <w:placeholder>
                <w:docPart w:val="C60BE57CDC5F4E329AF211173D72388B"/>
              </w:placeholder>
              <w:temporary/>
              <w:showingPlcHdr/>
              <w15:appearance w15:val="hidden"/>
            </w:sdtPr>
            <w:sdtEndPr/>
            <w:sdtContent>
              <w:p w14:paraId="2FB903A1" w14:textId="77777777" w:rsidR="003D1B71" w:rsidRPr="007D51A6" w:rsidRDefault="003D1B71" w:rsidP="007D51A6">
                <w:pPr>
                  <w:spacing w:after="40"/>
                  <w:rPr>
                    <w:sz w:val="24"/>
                    <w:szCs w:val="24"/>
                    <w:lang w:val="hu-HU"/>
                  </w:rPr>
                </w:pPr>
                <w:r w:rsidRPr="007D51A6">
                  <w:rPr>
                    <w:rFonts w:eastAsia="Calibri"/>
                    <w:lang w:val="hu-HU" w:bidi="hu"/>
                  </w:rPr>
                  <w:t>[Igény esetén.]</w:t>
                </w:r>
              </w:p>
            </w:sdtContent>
          </w:sdt>
        </w:tc>
      </w:tr>
      <w:tr w:rsidR="003D1B71" w:rsidRPr="007D51A6" w14:paraId="180A2743" w14:textId="77777777" w:rsidTr="003D1B71">
        <w:trPr>
          <w:trHeight w:val="1164"/>
        </w:trPr>
        <w:tc>
          <w:tcPr>
            <w:tcW w:w="720" w:type="dxa"/>
          </w:tcPr>
          <w:p w14:paraId="40D6B86C" w14:textId="77777777"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14:paraId="086DD490" w14:textId="77777777"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  <w:vMerge/>
          </w:tcPr>
          <w:p w14:paraId="78805D2B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6F83380C" w14:textId="77777777" w:rsidR="003D1B71" w:rsidRPr="007D51A6" w:rsidRDefault="003D1B71" w:rsidP="00222466">
            <w:pPr>
              <w:rPr>
                <w:lang w:val="hu-HU"/>
              </w:rPr>
            </w:pPr>
          </w:p>
        </w:tc>
      </w:tr>
      <w:tr w:rsidR="003D1B71" w:rsidRPr="007D51A6" w14:paraId="58C926E6" w14:textId="77777777" w:rsidTr="003D1B71">
        <w:trPr>
          <w:trHeight w:val="543"/>
        </w:trPr>
        <w:tc>
          <w:tcPr>
            <w:tcW w:w="720" w:type="dxa"/>
          </w:tcPr>
          <w:p w14:paraId="5890F567" w14:textId="77777777"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2355DF" w14:textId="77777777" w:rsidR="003D1B71" w:rsidRPr="007D51A6" w:rsidRDefault="003D1B71" w:rsidP="006D79A8">
            <w:pPr>
              <w:pStyle w:val="Informci"/>
              <w:jc w:val="center"/>
              <w:rPr>
                <w:rStyle w:val="Kiemels2"/>
                <w:b w:val="0"/>
                <w:bCs w:val="0"/>
                <w:color w:val="666666"/>
                <w:lang w:val="hu-HU"/>
              </w:rPr>
            </w:pPr>
            <w:r w:rsidRPr="007D51A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961BF86" wp14:editId="15FD61A2">
                      <wp:extent cx="337185" cy="333375"/>
                      <wp:effectExtent l="0" t="0" r="5715" b="9525"/>
                      <wp:docPr id="21" name="Csoport 21" descr="gps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Szabadkézi sokszög: Alakzat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Kép 23" descr="GPS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021CA" id="Csoport 21" o:spid="_x0000_s1026" alt="gps 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">
                      <v:shape id="Szabadkézi sokszög: Alakzat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23" o:spid="_x0000_s1028" type="#_x0000_t75" alt="GPS 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2A2239B" w14:textId="77777777" w:rsidR="003D1B71" w:rsidRPr="007D51A6" w:rsidRDefault="00BB2541" w:rsidP="00380FD1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1645700282"/>
                <w:placeholder>
                  <w:docPart w:val="C0DF1DE68C3D43FE82C7665A1F65CF5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[Irányítószám, település]</w:t>
                </w:r>
              </w:sdtContent>
            </w:sdt>
          </w:p>
          <w:p w14:paraId="213CB1C0" w14:textId="77777777" w:rsidR="003D1B71" w:rsidRPr="007D51A6" w:rsidRDefault="00BB2541" w:rsidP="00380FD1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-798381348"/>
                <w:placeholder>
                  <w:docPart w:val="530A14D5AB6A40BC84EF4D1B65C9487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[Az Ön címe]</w:t>
                </w:r>
              </w:sdtContent>
            </w:sdt>
          </w:p>
        </w:tc>
        <w:tc>
          <w:tcPr>
            <w:tcW w:w="423" w:type="dxa"/>
            <w:vMerge/>
          </w:tcPr>
          <w:p w14:paraId="307BCE52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18A6F9C8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31C2B947" w14:textId="77777777" w:rsidTr="003D1B71">
        <w:trPr>
          <w:trHeight w:val="183"/>
        </w:trPr>
        <w:tc>
          <w:tcPr>
            <w:tcW w:w="720" w:type="dxa"/>
          </w:tcPr>
          <w:p w14:paraId="37E63D11" w14:textId="77777777" w:rsidR="003D1B71" w:rsidRPr="007D51A6" w:rsidRDefault="003D1B71" w:rsidP="00222466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6C18427" w14:textId="77777777" w:rsidR="003D1B71" w:rsidRPr="007D51A6" w:rsidRDefault="003D1B71" w:rsidP="00222466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14:paraId="18F790E1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6C7DD0DE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7C9EFB99" w14:textId="77777777" w:rsidTr="003D1B71">
        <w:trPr>
          <w:trHeight w:val="624"/>
        </w:trPr>
        <w:tc>
          <w:tcPr>
            <w:tcW w:w="720" w:type="dxa"/>
          </w:tcPr>
          <w:p w14:paraId="164AB089" w14:textId="77777777"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634625" w14:textId="77777777"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497312F" wp14:editId="2746ADCB">
                      <wp:extent cx="337820" cy="337185"/>
                      <wp:effectExtent l="0" t="0" r="5080" b="5715"/>
                      <wp:docPr id="22" name="Csoport 22" descr="telefon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Szabadkézi sokszög: Alakzat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ép 28" descr="Telefon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EBEDB" id="Csoport 22" o:spid="_x0000_s1026" alt="telefon 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">
                      <v:shape id="Szabadkézi sokszög: Alakzat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28" o:spid="_x0000_s1028" type="#_x0000_t75" alt="Telefon 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Telefon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D86D321" w14:textId="77777777" w:rsidR="003D1B71" w:rsidRPr="007D51A6" w:rsidRDefault="00BB2541" w:rsidP="00380FD1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1701595270"/>
                <w:placeholder>
                  <w:docPart w:val="ABE8DD8057BC4A3CA8FC9A43F2514D5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[Az Ön telefonszáma]</w:t>
                </w:r>
              </w:sdtContent>
            </w:sdt>
          </w:p>
        </w:tc>
        <w:tc>
          <w:tcPr>
            <w:tcW w:w="423" w:type="dxa"/>
            <w:vMerge/>
          </w:tcPr>
          <w:p w14:paraId="185E8317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7CD7C49F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7C3D01F0" w14:textId="77777777" w:rsidTr="003D1B71">
        <w:trPr>
          <w:trHeight w:val="183"/>
        </w:trPr>
        <w:tc>
          <w:tcPr>
            <w:tcW w:w="720" w:type="dxa"/>
          </w:tcPr>
          <w:p w14:paraId="7A2715E3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87FA8AA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14:paraId="64765DB1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2BF54AA2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031D99FD" w14:textId="77777777" w:rsidTr="003D1B71">
        <w:trPr>
          <w:trHeight w:val="633"/>
        </w:trPr>
        <w:tc>
          <w:tcPr>
            <w:tcW w:w="720" w:type="dxa"/>
          </w:tcPr>
          <w:p w14:paraId="4B805344" w14:textId="77777777"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50733F1" w14:textId="77777777"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D8616CB" wp14:editId="7C253F9C">
                      <wp:extent cx="338455" cy="346075"/>
                      <wp:effectExtent l="0" t="0" r="4445" b="0"/>
                      <wp:docPr id="24" name="Csoport 24" descr="e-mail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Szabadkézi sokszög: Alakzat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ép 32" descr="E-mail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93B91" id="Csoport 24" o:spid="_x0000_s1026" alt="e-mail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">
                      <v:shape id="Szabadkézi sokszög: Alakza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2" o:spid="_x0000_s1028" type="#_x0000_t75" alt="E-mail 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-mail 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0606F07" w14:textId="77777777" w:rsidR="003D1B71" w:rsidRPr="007D51A6" w:rsidRDefault="00BB2541" w:rsidP="00380FD1">
            <w:pPr>
              <w:pStyle w:val="Informci"/>
              <w:rPr>
                <w:lang w:val="hu-HU"/>
              </w:rPr>
            </w:pPr>
            <w:sdt>
              <w:sdtPr>
                <w:rPr>
                  <w:lang w:val="hu-HU"/>
                </w:rPr>
                <w:id w:val="-1997099910"/>
                <w:placeholder>
                  <w:docPart w:val="481E49406D934018A7A0FD0E0BB9083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7D51A6">
                  <w:rPr>
                    <w:lang w:val="hu-HU" w:bidi="hu"/>
                  </w:rPr>
                  <w:t>[Az Ön e-mail-címe]</w:t>
                </w:r>
              </w:sdtContent>
            </w:sdt>
          </w:p>
        </w:tc>
        <w:tc>
          <w:tcPr>
            <w:tcW w:w="423" w:type="dxa"/>
            <w:vMerge/>
          </w:tcPr>
          <w:p w14:paraId="1E904E84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2120D1CE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2E327911" w14:textId="77777777" w:rsidTr="003D1B71">
        <w:trPr>
          <w:trHeight w:val="174"/>
        </w:trPr>
        <w:tc>
          <w:tcPr>
            <w:tcW w:w="720" w:type="dxa"/>
          </w:tcPr>
          <w:p w14:paraId="21A943B2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596D3C3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14:paraId="3646D75A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56C066BE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57773F75" w14:textId="77777777" w:rsidTr="003D1B71">
        <w:trPr>
          <w:trHeight w:val="633"/>
        </w:trPr>
        <w:tc>
          <w:tcPr>
            <w:tcW w:w="720" w:type="dxa"/>
          </w:tcPr>
          <w:p w14:paraId="615B462F" w14:textId="77777777"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A05E15" w14:textId="77777777"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C064A05" wp14:editId="58526F84">
                      <wp:extent cx="338455" cy="346075"/>
                      <wp:effectExtent l="0" t="0" r="4445" b="0"/>
                      <wp:docPr id="23" name="Csoport 23" descr="webhely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Szabadkézi sokszög: Alakzat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Kép 36" descr="webhely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8EE13" id="Csoport 23" o:spid="_x0000_s1026" alt="webhely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">
                      <v:shape id="Szabadkézi sokszög: Alakza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6" o:spid="_x0000_s1028" type="#_x0000_t75" alt="webhely 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hely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hu-HU"/>
            </w:rPr>
            <w:id w:val="994223924"/>
            <w:placeholder>
              <w:docPart w:val="FC11EE3B4E9D4F2ABDC1A46D6EE671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7445F968" w14:textId="77777777" w:rsidR="003D1B71" w:rsidRPr="007D51A6" w:rsidRDefault="003D1B71" w:rsidP="00380FD1">
                <w:pPr>
                  <w:pStyle w:val="Informci"/>
                  <w:rPr>
                    <w:lang w:val="hu-HU"/>
                  </w:rPr>
                </w:pPr>
                <w:r w:rsidRPr="007D51A6">
                  <w:rPr>
                    <w:lang w:val="hu-HU" w:bidi="hu"/>
                  </w:rPr>
                  <w:t>[</w:t>
                </w:r>
                <w:r w:rsidRPr="007D51A6">
                  <w:rPr>
                    <w:rStyle w:val="Helyrzszveg"/>
                    <w:color w:val="666666" w:themeColor="accent4"/>
                    <w:lang w:val="hu-HU" w:bidi="hu"/>
                  </w:rPr>
                  <w:t>Az Ön webhelye]</w:t>
                </w:r>
              </w:p>
            </w:tc>
          </w:sdtContent>
        </w:sdt>
        <w:tc>
          <w:tcPr>
            <w:tcW w:w="423" w:type="dxa"/>
            <w:vMerge/>
          </w:tcPr>
          <w:p w14:paraId="3B7E0A4F" w14:textId="77777777" w:rsidR="003D1B71" w:rsidRPr="007D51A6" w:rsidRDefault="003D1B71" w:rsidP="00A14C79">
            <w:pPr>
              <w:pStyle w:val="Informci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6D5E5888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5A88F2D1" w14:textId="77777777" w:rsidTr="003D1B71">
        <w:trPr>
          <w:trHeight w:val="2448"/>
        </w:trPr>
        <w:tc>
          <w:tcPr>
            <w:tcW w:w="720" w:type="dxa"/>
          </w:tcPr>
          <w:p w14:paraId="14CA54A2" w14:textId="77777777"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14:paraId="311D7842" w14:textId="77777777"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</w:tcPr>
          <w:p w14:paraId="529B58A9" w14:textId="77777777" w:rsidR="003D1B71" w:rsidRPr="007D51A6" w:rsidRDefault="003D1B71" w:rsidP="00222466">
            <w:pPr>
              <w:rPr>
                <w:lang w:val="hu-HU"/>
              </w:rPr>
            </w:pPr>
          </w:p>
        </w:tc>
        <w:tc>
          <w:tcPr>
            <w:tcW w:w="6607" w:type="dxa"/>
            <w:vMerge/>
          </w:tcPr>
          <w:p w14:paraId="2CA53FAF" w14:textId="77777777" w:rsidR="003D1B71" w:rsidRPr="007D51A6" w:rsidRDefault="003D1B71" w:rsidP="00222466">
            <w:pPr>
              <w:rPr>
                <w:lang w:val="hu-HU"/>
              </w:rPr>
            </w:pPr>
          </w:p>
        </w:tc>
      </w:tr>
    </w:tbl>
    <w:p w14:paraId="52D81863" w14:textId="77777777" w:rsidR="007F5B63" w:rsidRPr="007D51A6" w:rsidRDefault="007F5B63" w:rsidP="006D79A8">
      <w:pPr>
        <w:pStyle w:val="Szvegtrzs"/>
        <w:rPr>
          <w:lang w:val="hu-HU"/>
        </w:rPr>
      </w:pPr>
    </w:p>
    <w:sectPr w:rsidR="007F5B63" w:rsidRPr="007D51A6" w:rsidSect="007D51A6">
      <w:headerReference w:type="default" r:id="rId20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BC9B5" w14:textId="77777777" w:rsidR="00BB2541" w:rsidRDefault="00BB2541" w:rsidP="00590471">
      <w:r>
        <w:separator/>
      </w:r>
    </w:p>
  </w:endnote>
  <w:endnote w:type="continuationSeparator" w:id="0">
    <w:p w14:paraId="76C8984F" w14:textId="77777777" w:rsidR="00BB2541" w:rsidRDefault="00BB254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97259" w14:textId="77777777" w:rsidR="00BB2541" w:rsidRDefault="00BB2541" w:rsidP="00590471">
      <w:r>
        <w:separator/>
      </w:r>
    </w:p>
  </w:footnote>
  <w:footnote w:type="continuationSeparator" w:id="0">
    <w:p w14:paraId="10EF6A33" w14:textId="77777777" w:rsidR="00BB2541" w:rsidRDefault="00BB254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5D0D9" w14:textId="77777777" w:rsidR="00590471" w:rsidRPr="00800179" w:rsidRDefault="00310F17" w:rsidP="00060042">
    <w:pPr>
      <w:pStyle w:val="Szvegtrzs"/>
      <w:rPr>
        <w:lang w:val="hu-HU"/>
      </w:rPr>
    </w:pPr>
    <w:r w:rsidRPr="00800179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2D865DC" wp14:editId="52C88EC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Csoport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Csoport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Szabadkézi sokszög: Alakzat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zabadkézi sokszög: Alakza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Téglalap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Csoport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Szabadkézi sokszög: Alakza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zabadkézi sokszög: Alakza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zabadkézi sokszög: Alakza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zabadkézi sokszög: Alakza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zabadkézi sokszög: Alakzat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zabadkézi sokszög: Alakza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657C4D" id="Csoport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p2f5B6IH2mgumF5knHQh820kKz35UmB&#10;8fS5j5iOE2lOCrR8moQEh2QBrqYCl09QWCimjDIYVsbd7kCq1sGK92NzT1AtHGBcfFj1HboGRCgX&#10;kZ5PmecL4YOnikKK+Sqz3T6MaPJ8ZFb22YJtJFIY7+L+Dx38brZCnXhl8Lf0+LIy46gJGx/GEtk8&#10;I4ho1x5ieK/QBJid8yIn0mq2+eAnSE8+OTSSyevaUk2H5Y1ByS717u5M1H8lS+m6aW9ddsymaLLw&#10;9iQQkZe0b92q3lxqmuX4vCTyv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38fJ+o8TAQfe6ezQcM83QDYbXEddLbh&#10;CRoLSaBri2ChTKJY5TkF0lBmyD21F0VUhXh75IxPM6n6NAC78enaVZQgcc0kAtKAJ1+sMzU3lD4y&#10;JsUyZyHY+WnBh5Mkv2HAUMqWx2gRuSdxish3fj1nwjEwTvYsYF3zII1MpwSjKDNPCtrKYeMCa/es&#10;yqwvpCeZQwX5UB7mJh4xIR2yWO7GnnNuj6HfqzkLpRxz/k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hWbcU8hFm4PoUp0P6P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z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S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A6wtLBfo&#10;ZelD9A/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iksTwg8DRSJJsfygFIRDUwkKsfyMDmWB5SKaGAiUTmWh8mxPJRjCYHVC8qxPEyO5QGlUtvA&#10;5FgeyrGEwKuCItHkWB7KsYTA00CRaHIsD+VYQuBpoEg0OZaHciwhsDRQjuVhciwP5VhC4GmgSDQ5&#10;lodyLCHwNFAkmhzLQzmWEHgaKBJNjuWhHEsIPA0UiSbH8lCOJQSOBk/lWELgZSAcy9PkWJ7KsYTA&#10;00Bm56fJsTyVYwmBp4HMzk+TY3kqxxICTwPxE58mx/JUjiUEngbiJz5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+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6cIXN3ac1DsN+M/eFwV3Mhke8oVFEzPPb2fHf4dUy9M5FuLHwcE&#10;NlKun4kGb1xWc6RU2W4pOdEvqbhqdjfdp/lSHoKRTLM/Rj8Lkc7bNEMxzjus/iv5DukCam0T+yXi&#10;6ZSKl1KOunwsxbtRqkKA9r8ysckROizzh4TJW7/JA8mPLrvgcf77cY7f45TqkVqZ51YnAVJTykxO&#10;AuutrwzadQWjKo+m1tdX9onWKMfBcBsAZEpVJOGe1vAiY0X6DdHRJ82Uk/Ab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j/EWQ1YpjVKvsM1L0Bp&#10;YmBzzJePycDPbLSmJ48W0Y2CPOD86otXY36rDf5viQGoIm50rcfXSRiZuuqQdGRHcp8kSP39q+ds&#10;L5d8/I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l+W7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x+w+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Q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">
              <v:group id="Csoport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Szabadkézi sokszög: Alakzat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Téglalap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Csoport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Szabadkézi sokszög: Alakza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800179">
      <w:rPr>
        <w:noProof/>
        <w:lang w:val="hu-HU" w:bidi="h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2C4B38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8471F6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068FE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949390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86B642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F4C75A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EA8128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F010E6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2724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F00BA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C2079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87B1DF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13D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51A6"/>
    <w:rsid w:val="007D67CA"/>
    <w:rsid w:val="007E668F"/>
    <w:rsid w:val="007F5B63"/>
    <w:rsid w:val="00800179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34FC5"/>
    <w:rsid w:val="00A47A8D"/>
    <w:rsid w:val="00AC6C7E"/>
    <w:rsid w:val="00B15837"/>
    <w:rsid w:val="00B4158A"/>
    <w:rsid w:val="00B6466C"/>
    <w:rsid w:val="00BB1B5D"/>
    <w:rsid w:val="00BB2541"/>
    <w:rsid w:val="00BC22C7"/>
    <w:rsid w:val="00BD195A"/>
    <w:rsid w:val="00C07240"/>
    <w:rsid w:val="00C14078"/>
    <w:rsid w:val="00C7713D"/>
    <w:rsid w:val="00CE1E3D"/>
    <w:rsid w:val="00D053FA"/>
    <w:rsid w:val="00DC3F0A"/>
    <w:rsid w:val="00E26AED"/>
    <w:rsid w:val="00E73AB8"/>
    <w:rsid w:val="00E90A60"/>
    <w:rsid w:val="00ED47F7"/>
    <w:rsid w:val="00EE7E09"/>
    <w:rsid w:val="00EF70BC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E727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8001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Cmsor2">
    <w:name w:val="heading 2"/>
    <w:basedOn w:val="Norml"/>
    <w:next w:val="Norml"/>
    <w:link w:val="Cmsor2Char"/>
    <w:uiPriority w:val="9"/>
    <w:rsid w:val="0080017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0017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0017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0017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0017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0017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0017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0017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semiHidden/>
    <w:qFormat/>
    <w:rsid w:val="00800179"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800179"/>
    <w:rPr>
      <w:rFonts w:ascii="Calibri" w:hAnsi="Calibri" w:cs="Calibri"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8001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aszerbekezds">
    <w:name w:val="List Paragraph"/>
    <w:basedOn w:val="Szvegtrzs"/>
    <w:uiPriority w:val="1"/>
    <w:semiHidden/>
    <w:qFormat/>
    <w:rsid w:val="00800179"/>
    <w:pPr>
      <w:numPr>
        <w:numId w:val="2"/>
      </w:numPr>
      <w:spacing w:after="120"/>
    </w:pPr>
    <w:rPr>
      <w:szCs w:val="24"/>
    </w:rPr>
  </w:style>
  <w:style w:type="paragraph" w:customStyle="1" w:styleId="Tblzatbekezds">
    <w:name w:val="Táblázatbekezdés"/>
    <w:basedOn w:val="Norml"/>
    <w:uiPriority w:val="1"/>
    <w:semiHidden/>
    <w:rsid w:val="00800179"/>
    <w:rPr>
      <w:rFonts w:ascii="Times New Roman" w:hAnsi="Times New Roman"/>
      <w:sz w:val="24"/>
      <w:szCs w:val="24"/>
    </w:rPr>
  </w:style>
  <w:style w:type="paragraph" w:styleId="lfej">
    <w:name w:val="header"/>
    <w:basedOn w:val="Norml"/>
    <w:link w:val="lfej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00179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800179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800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Szvegtrzs"/>
    <w:next w:val="Norml"/>
    <w:link w:val="CmChar"/>
    <w:uiPriority w:val="10"/>
    <w:qFormat/>
    <w:rsid w:val="008001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mChar">
    <w:name w:val="Cím Char"/>
    <w:basedOn w:val="Bekezdsalapbettpusa"/>
    <w:link w:val="Cm"/>
    <w:uiPriority w:val="10"/>
    <w:rsid w:val="008001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">
    <w:name w:val="Információ"/>
    <w:basedOn w:val="Szvegtrzs"/>
    <w:uiPriority w:val="1"/>
    <w:qFormat/>
    <w:rsid w:val="0080017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1">
    <w:name w:val="Dátum1"/>
    <w:basedOn w:val="Szvegtrzs"/>
    <w:qFormat/>
    <w:rsid w:val="00800179"/>
    <w:pPr>
      <w:kinsoku w:val="0"/>
      <w:overflowPunct w:val="0"/>
    </w:pPr>
    <w:rPr>
      <w:b/>
      <w:color w:val="000000" w:themeColor="text1"/>
      <w:sz w:val="18"/>
    </w:rPr>
  </w:style>
  <w:style w:type="character" w:styleId="Kiemels2">
    <w:name w:val="Strong"/>
    <w:basedOn w:val="Bekezdsalapbettpusa"/>
    <w:uiPriority w:val="22"/>
    <w:semiHidden/>
    <w:qFormat/>
    <w:rsid w:val="00800179"/>
    <w:rPr>
      <w:rFonts w:ascii="Calibri" w:hAnsi="Calibri" w:cs="Calibri"/>
      <w:b/>
      <w:bCs/>
      <w:color w:val="666666" w:themeColor="accent4"/>
    </w:rPr>
  </w:style>
  <w:style w:type="character" w:styleId="Helyrzszveg">
    <w:name w:val="Placeholder Text"/>
    <w:basedOn w:val="Bekezdsalapbettpusa"/>
    <w:uiPriority w:val="99"/>
    <w:semiHidden/>
    <w:rsid w:val="00800179"/>
    <w:rPr>
      <w:rFonts w:ascii="Calibri" w:hAnsi="Calibri" w:cs="Calibri"/>
      <w:color w:val="808080"/>
    </w:rPr>
  </w:style>
  <w:style w:type="paragraph" w:styleId="Dtum">
    <w:name w:val="Date"/>
    <w:basedOn w:val="Norml"/>
    <w:next w:val="Norml"/>
    <w:link w:val="DtumChar"/>
    <w:uiPriority w:val="99"/>
    <w:rsid w:val="00800179"/>
    <w:pPr>
      <w:spacing w:line="480" w:lineRule="auto"/>
    </w:pPr>
  </w:style>
  <w:style w:type="character" w:customStyle="1" w:styleId="DtumChar">
    <w:name w:val="Dátum Char"/>
    <w:basedOn w:val="Bekezdsalapbettpusa"/>
    <w:link w:val="Dtum"/>
    <w:uiPriority w:val="99"/>
    <w:rsid w:val="00800179"/>
    <w:rPr>
      <w:rFonts w:ascii="Calibri" w:hAnsi="Calibri" w:cs="Calibri"/>
    </w:rPr>
  </w:style>
  <w:style w:type="paragraph" w:styleId="Nincstrkz">
    <w:name w:val="No Spacing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Cmsor2Char">
    <w:name w:val="Címsor 2 Char"/>
    <w:basedOn w:val="Bekezdsalapbettpusa"/>
    <w:link w:val="Cmsor2"/>
    <w:uiPriority w:val="9"/>
    <w:rsid w:val="0080017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Munkatapasztalat">
    <w:name w:val="Munkatapasztalat"/>
    <w:basedOn w:val="Norml"/>
    <w:qFormat/>
    <w:rsid w:val="00800179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Felsorols">
    <w:name w:val="List Bullet"/>
    <w:basedOn w:val="Norml"/>
    <w:uiPriority w:val="99"/>
    <w:rsid w:val="00800179"/>
    <w:pPr>
      <w:numPr>
        <w:numId w:val="3"/>
      </w:numPr>
      <w:contextualSpacing/>
    </w:pPr>
  </w:style>
  <w:style w:type="paragraph" w:customStyle="1" w:styleId="Iskolaneve">
    <w:name w:val="Iskola neve"/>
    <w:basedOn w:val="Norml"/>
    <w:uiPriority w:val="1"/>
    <w:rsid w:val="00800179"/>
    <w:rPr>
      <w:b/>
    </w:rPr>
  </w:style>
  <w:style w:type="character" w:customStyle="1" w:styleId="Megemlts1">
    <w:name w:val="Megemlítés1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800179"/>
    <w:pPr>
      <w:numPr>
        <w:numId w:val="4"/>
      </w:numPr>
    </w:pPr>
  </w:style>
  <w:style w:type="numbering" w:styleId="1ai">
    <w:name w:val="Outline List 1"/>
    <w:basedOn w:val="Nemlista"/>
    <w:uiPriority w:val="99"/>
    <w:semiHidden/>
    <w:unhideWhenUsed/>
    <w:rsid w:val="00800179"/>
    <w:pPr>
      <w:numPr>
        <w:numId w:val="5"/>
      </w:numPr>
    </w:pPr>
  </w:style>
  <w:style w:type="character" w:styleId="HTML-kd">
    <w:name w:val="HTML Code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800179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800179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800179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character" w:styleId="HTML-billentyzet">
    <w:name w:val="HTML Keyboard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00179"/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800179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80017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800179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800179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800179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800179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800179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800179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800179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001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Finomhivatkozs">
    <w:name w:val="Subtle Reference"/>
    <w:basedOn w:val="Bekezdsalapbettpusa"/>
    <w:uiPriority w:val="31"/>
    <w:semiHidden/>
    <w:rsid w:val="00800179"/>
    <w:rPr>
      <w:rFonts w:ascii="Calibri" w:hAnsi="Calibri" w:cs="Calibri"/>
      <w:smallCaps/>
      <w:color w:val="5A5A5A" w:themeColor="text1" w:themeTint="A5"/>
    </w:rPr>
  </w:style>
  <w:style w:type="character" w:styleId="Finomkiemels">
    <w:name w:val="Subtle Emphasis"/>
    <w:basedOn w:val="Bekezdsalapbettpusa"/>
    <w:uiPriority w:val="1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table" w:styleId="Profitblzat">
    <w:name w:val="Table Professional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800179"/>
  </w:style>
  <w:style w:type="character" w:styleId="Knyvcme">
    <w:name w:val="Book Title"/>
    <w:basedOn w:val="Bekezdsalapbettpusa"/>
    <w:uiPriority w:val="33"/>
    <w:semiHidden/>
    <w:rsid w:val="008001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8001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8001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800179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800179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800179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800179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800179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800179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800179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800179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800179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800179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800179"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800179"/>
    <w:pPr>
      <w:numPr>
        <w:numId w:val="7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800179"/>
    <w:pPr>
      <w:numPr>
        <w:numId w:val="8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800179"/>
    <w:pPr>
      <w:numPr>
        <w:numId w:val="9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800179"/>
    <w:pPr>
      <w:numPr>
        <w:numId w:val="10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800179"/>
    <w:pPr>
      <w:numPr>
        <w:numId w:val="11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800179"/>
    <w:pPr>
      <w:numPr>
        <w:numId w:val="12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800179"/>
    <w:pPr>
      <w:numPr>
        <w:numId w:val="13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800179"/>
    <w:pPr>
      <w:numPr>
        <w:numId w:val="14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semiHidden/>
    <w:rsid w:val="008001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semiHidden/>
    <w:rsid w:val="00800179"/>
    <w:rPr>
      <w:rFonts w:ascii="Calibri" w:hAnsi="Calibri" w:cs="Calibri"/>
      <w:color w:val="5A5A5A" w:themeColor="text1" w:themeTint="A5"/>
      <w:spacing w:val="15"/>
    </w:rPr>
  </w:style>
  <w:style w:type="table" w:styleId="Klasszikustblzat1">
    <w:name w:val="Table Classic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800179"/>
  </w:style>
  <w:style w:type="paragraph" w:styleId="Makrszvege">
    <w:name w:val="macro"/>
    <w:link w:val="MakrszvegeChar"/>
    <w:uiPriority w:val="99"/>
    <w:semiHidden/>
    <w:unhideWhenUsed/>
    <w:rsid w:val="0080017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800179"/>
    <w:rPr>
      <w:rFonts w:ascii="Corbel" w:eastAsiaTheme="majorEastAsia" w:hAnsi="Corbel" w:cstheme="majorBidi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800179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800179"/>
    <w:pPr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8001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semiHidden/>
    <w:rsid w:val="008001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semiHidden/>
    <w:rsid w:val="00800179"/>
    <w:rPr>
      <w:rFonts w:ascii="Calibri" w:hAnsi="Calibri" w:cs="Calibri"/>
      <w:i/>
      <w:iCs/>
    </w:rPr>
  </w:style>
  <w:style w:type="table" w:styleId="Szneslista">
    <w:name w:val="Colorful List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80017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001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00179"/>
    <w:rPr>
      <w:rFonts w:ascii="Calibri" w:hAnsi="Calibri" w:cs="Calibri"/>
      <w:b/>
      <w:bCs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800179"/>
    <w:rPr>
      <w:rFonts w:ascii="Calibri" w:hAnsi="Calibri" w:cs="Calibri"/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paragraph" w:styleId="Bortkcm">
    <w:name w:val="envelope address"/>
    <w:basedOn w:val="Norml"/>
    <w:uiPriority w:val="99"/>
    <w:semiHidden/>
    <w:unhideWhenUsed/>
    <w:rsid w:val="0080017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Szvegblokk">
    <w:name w:val="Block Text"/>
    <w:basedOn w:val="Norml"/>
    <w:uiPriority w:val="99"/>
    <w:semiHidden/>
    <w:unhideWhenUsed/>
    <w:rsid w:val="008001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001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001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001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001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001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800179"/>
    <w:pPr>
      <w:numPr>
        <w:numId w:val="15"/>
      </w:numPr>
    </w:pPr>
  </w:style>
  <w:style w:type="table" w:styleId="Tblzategyszer1">
    <w:name w:val="Plain Table 1"/>
    <w:basedOn w:val="Normltblzat"/>
    <w:uiPriority w:val="41"/>
    <w:rsid w:val="0080017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80017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80017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8001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8001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shivatkozs">
    <w:name w:val="Intense Reference"/>
    <w:basedOn w:val="Bekezdsalapbettpusa"/>
    <w:uiPriority w:val="32"/>
    <w:semiHidden/>
    <w:rsid w:val="008001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8001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800179"/>
    <w:rPr>
      <w:rFonts w:ascii="Calibri" w:hAnsi="Calibri" w:cs="Calibri"/>
      <w:i/>
      <w:iCs/>
      <w:color w:val="2C567A" w:themeColor="accent1"/>
    </w:rPr>
  </w:style>
  <w:style w:type="character" w:styleId="Erskiemels">
    <w:name w:val="Intense Emphasis"/>
    <w:basedOn w:val="Bekezdsalapbettpusa"/>
    <w:uiPriority w:val="21"/>
    <w:semiHidden/>
    <w:rsid w:val="00800179"/>
    <w:rPr>
      <w:rFonts w:ascii="Calibri" w:hAnsi="Calibri" w:cs="Calibri"/>
      <w:i/>
      <w:iCs/>
      <w:color w:val="2C567A" w:themeColor="accent1"/>
    </w:rPr>
  </w:style>
  <w:style w:type="paragraph" w:styleId="NormlWeb">
    <w:name w:val="Normal (Web)"/>
    <w:basedOn w:val="Norml"/>
    <w:uiPriority w:val="99"/>
    <w:semiHidden/>
    <w:unhideWhenUsed/>
    <w:rsid w:val="00800179"/>
    <w:rPr>
      <w:rFonts w:ascii="Times New Roman" w:hAnsi="Times New Roman"/>
      <w:sz w:val="24"/>
      <w:szCs w:val="24"/>
    </w:rPr>
  </w:style>
  <w:style w:type="character" w:customStyle="1" w:styleId="Intelligenshiperhivatkozs1">
    <w:name w:val="Intelligens hiperhivatkozás1"/>
    <w:basedOn w:val="Bekezdsalapbettpusa"/>
    <w:uiPriority w:val="99"/>
    <w:semiHidden/>
    <w:unhideWhenUsed/>
    <w:rsid w:val="00800179"/>
    <w:rPr>
      <w:rFonts w:ascii="Calibri" w:hAnsi="Calibri" w:cs="Calibri"/>
      <w:u w:val="dotted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00179"/>
    <w:rPr>
      <w:rFonts w:ascii="Calibri" w:hAnsi="Calibri" w:cs="Calibri"/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00179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00179"/>
    <w:rPr>
      <w:rFonts w:ascii="Calibri" w:hAnsi="Calibri" w:cs="Calibri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00179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00179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00179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800179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800179"/>
    <w:rPr>
      <w:rFonts w:ascii="Calibri" w:hAnsi="Calibri" w:cs="Calibri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00179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800179"/>
    <w:pPr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800179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800179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800179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800179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800179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80017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2">
    <w:name w:val="List Table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3">
    <w:name w:val="List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800179"/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800179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800179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800179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800179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800179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800179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800179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800179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800179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800179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800179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800179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800179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800179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800179"/>
    <w:rPr>
      <w:rFonts w:ascii="Corbel" w:eastAsiaTheme="majorEastAsia" w:hAnsi="Corbel" w:cstheme="majorBidi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800179"/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800179"/>
    <w:rPr>
      <w:rFonts w:ascii="Consolas" w:hAnsi="Consolas" w:cs="Calibri"/>
      <w:sz w:val="21"/>
      <w:szCs w:val="21"/>
    </w:rPr>
  </w:style>
  <w:style w:type="paragraph" w:styleId="Befejezs">
    <w:name w:val="Closing"/>
    <w:basedOn w:val="Norml"/>
    <w:link w:val="BefejezsChar"/>
    <w:uiPriority w:val="99"/>
    <w:semiHidden/>
    <w:unhideWhenUsed/>
    <w:rsid w:val="00800179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800179"/>
    <w:rPr>
      <w:rFonts w:ascii="Calibri" w:hAnsi="Calibri" w:cs="Calibri"/>
    </w:rPr>
  </w:style>
  <w:style w:type="table" w:styleId="Rcsostblzat1">
    <w:name w:val="Table Grid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80017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3">
    <w:name w:val="Grid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0017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00179"/>
    <w:rPr>
      <w:rFonts w:ascii="Calibri" w:hAnsi="Calibri" w:cs="Calibri"/>
      <w:sz w:val="20"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800179"/>
    <w:rPr>
      <w:rFonts w:ascii="Calibri" w:hAnsi="Calibri" w:cs="Calibri"/>
      <w:color w:val="954F72" w:themeColor="followedHyperlink"/>
      <w:u w:val="single"/>
    </w:rPr>
  </w:style>
  <w:style w:type="character" w:styleId="Hiperhivatkozs">
    <w:name w:val="Hyperlink"/>
    <w:basedOn w:val="Bekezdsalapbettpusa"/>
    <w:uiPriority w:val="99"/>
    <w:semiHidden/>
    <w:unhideWhenUsed/>
    <w:rsid w:val="00800179"/>
    <w:rPr>
      <w:rFonts w:ascii="Calibri" w:hAnsi="Calibri" w:cs="Calibri"/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8001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erepi%20Anna\AppData\Roaming\Microsoft\Templates\K&#233;k%20kivitel&#369;%20&#246;n&#233;letraj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C13C5FC629428BA0347D2CBA1263E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2C36903-73D5-46F5-B4C4-E20B8906D394}"/>
      </w:docPartPr>
      <w:docPartBody>
        <w:p w:rsidR="00000000" w:rsidRDefault="00DE5474">
          <w:pPr>
            <w:pStyle w:val="5EC13C5FC629428BA0347D2CBA1263E1"/>
          </w:pPr>
          <w:r w:rsidRPr="007D51A6">
            <w:rPr>
              <w:lang w:bidi="hu"/>
            </w:rPr>
            <w:t>[Vezetéknév]</w:t>
          </w:r>
        </w:p>
      </w:docPartBody>
    </w:docPart>
    <w:docPart>
      <w:docPartPr>
        <w:name w:val="6141BCB792004EBFBDCE731AFE191C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7EF7661-F850-4C91-9FC4-5F1EACE5C36A}"/>
      </w:docPartPr>
      <w:docPartBody>
        <w:p w:rsidR="00000000" w:rsidRDefault="00DE5474">
          <w:pPr>
            <w:pStyle w:val="6141BCB792004EBFBDCE731AFE191C41"/>
          </w:pPr>
          <w:r w:rsidRPr="007D51A6">
            <w:rPr>
              <w:lang w:bidi="hu"/>
            </w:rPr>
            <w:t>[Utónév]</w:t>
          </w:r>
        </w:p>
      </w:docPartBody>
    </w:docPart>
    <w:docPart>
      <w:docPartPr>
        <w:name w:val="CCD54D1F1524488EB9707A7D7D94B37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BA6C09D-58B4-4D33-842D-96A1BF234B39}"/>
      </w:docPartPr>
      <w:docPartBody>
        <w:p w:rsidR="00000000" w:rsidRDefault="00DE5474">
          <w:pPr>
            <w:pStyle w:val="CCD54D1F1524488EB9707A7D7D94B37A"/>
          </w:pPr>
          <w:r w:rsidRPr="00EF70BC">
            <w:t>Munkatapasztalat</w:t>
          </w:r>
        </w:p>
      </w:docPartBody>
    </w:docPart>
    <w:docPart>
      <w:docPartPr>
        <w:name w:val="07ABB8C917394F2EB4D85748D97F13B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BDB6DBA-AFE5-4DF6-9054-C8B00B0F6B29}"/>
      </w:docPartPr>
      <w:docPartBody>
        <w:p w:rsidR="00000000" w:rsidRDefault="00DE5474">
          <w:pPr>
            <w:pStyle w:val="07ABB8C917394F2EB4D85748D97F13B8"/>
          </w:pPr>
          <w:r w:rsidRPr="007D51A6">
            <w:rPr>
              <w:rFonts w:eastAsia="Calibri"/>
              <w:lang w:bidi="hu"/>
            </w:rPr>
            <w:t>[Kezdő dátum]</w:t>
          </w:r>
        </w:p>
      </w:docPartBody>
    </w:docPart>
    <w:docPart>
      <w:docPartPr>
        <w:name w:val="F35B3B1AB46B4BDDBC10FC1051D41B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A3099D8-0BCD-4281-8A2C-0D7225B64BAC}"/>
      </w:docPartPr>
      <w:docPartBody>
        <w:p w:rsidR="00000000" w:rsidRDefault="00DE5474">
          <w:pPr>
            <w:pStyle w:val="F35B3B1AB46B4BDDBC10FC1051D41B1D"/>
          </w:pPr>
          <w:r w:rsidRPr="007D51A6">
            <w:rPr>
              <w:rFonts w:eastAsia="Calibri"/>
              <w:lang w:bidi="hu"/>
            </w:rPr>
            <w:t>[Záró dátum]</w:t>
          </w:r>
        </w:p>
      </w:docPartBody>
    </w:docPart>
    <w:docPart>
      <w:docPartPr>
        <w:name w:val="C0E1F09B993B425185BBB6B16FC4623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517284F-30C3-4BA5-A748-99FB5FE333D3}"/>
      </w:docPartPr>
      <w:docPartBody>
        <w:p w:rsidR="00000000" w:rsidRDefault="00DE5474">
          <w:pPr>
            <w:pStyle w:val="C0E1F09B993B425185BBB6B16FC4623F"/>
          </w:pPr>
          <w:r w:rsidRPr="007D51A6">
            <w:rPr>
              <w:rFonts w:eastAsia="Calibri"/>
              <w:lang w:bidi="hu"/>
            </w:rPr>
            <w:t>[Beosztás]</w:t>
          </w:r>
        </w:p>
      </w:docPartBody>
    </w:docPart>
    <w:docPart>
      <w:docPartPr>
        <w:name w:val="FDE530E5FD104E49BEA31B1000B3F19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3298521-5BE1-427E-8418-1CFD83AF9302}"/>
      </w:docPartPr>
      <w:docPartBody>
        <w:p w:rsidR="00000000" w:rsidRDefault="00DE5474">
          <w:pPr>
            <w:pStyle w:val="FDE530E5FD104E49BEA31B1000B3F19F"/>
          </w:pPr>
          <w:r w:rsidRPr="007D51A6">
            <w:rPr>
              <w:rFonts w:eastAsia="Calibri"/>
              <w:lang w:bidi="hu"/>
            </w:rPr>
            <w:t>[Feladatkör]</w:t>
          </w:r>
        </w:p>
      </w:docPartBody>
    </w:docPart>
    <w:docPart>
      <w:docPartPr>
        <w:name w:val="36E287DFD5CA4FC894177940929A0E7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758135C-B03B-42B5-A119-08056BE2855A}"/>
      </w:docPartPr>
      <w:docPartBody>
        <w:p w:rsidR="00000000" w:rsidRDefault="00DE5474">
          <w:pPr>
            <w:pStyle w:val="36E287DFD5CA4FC894177940929A0E7D"/>
          </w:pPr>
          <w:r w:rsidRPr="007D51A6">
            <w:rPr>
              <w:rFonts w:eastAsia="Calibri"/>
              <w:lang w:bidi="hu"/>
            </w:rPr>
            <w:t>[Cégnév]</w:t>
          </w:r>
        </w:p>
      </w:docPartBody>
    </w:docPart>
    <w:docPart>
      <w:docPartPr>
        <w:name w:val="D0E583DDC6654B5CB4187B15BC76F89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9979A61-3AE0-4A6E-893B-71D0EF6202B3}"/>
      </w:docPartPr>
      <w:docPartBody>
        <w:p w:rsidR="00000000" w:rsidRDefault="00DE5474">
          <w:pPr>
            <w:pStyle w:val="D0E583DDC6654B5CB4187B15BC76F891"/>
          </w:pPr>
          <w:r w:rsidRPr="007D51A6">
            <w:rPr>
              <w:rFonts w:eastAsia="Calibri"/>
              <w:lang w:bidi="hu"/>
            </w:rPr>
            <w:t>[Kezdő dátum]</w:t>
          </w:r>
        </w:p>
      </w:docPartBody>
    </w:docPart>
    <w:docPart>
      <w:docPartPr>
        <w:name w:val="49A33DF6CE72451D905E5C24B1DB806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820204-B969-4145-8925-FFA75903ACD2}"/>
      </w:docPartPr>
      <w:docPartBody>
        <w:p w:rsidR="00000000" w:rsidRDefault="00DE5474">
          <w:pPr>
            <w:pStyle w:val="49A33DF6CE72451D905E5C24B1DB8067"/>
          </w:pPr>
          <w:r w:rsidRPr="007D51A6">
            <w:rPr>
              <w:rFonts w:eastAsia="Calibri"/>
              <w:lang w:bidi="hu"/>
            </w:rPr>
            <w:t>[Záró dátum]</w:t>
          </w:r>
        </w:p>
      </w:docPartBody>
    </w:docPart>
    <w:docPart>
      <w:docPartPr>
        <w:name w:val="6E2BB6F8EE1B4E9FAC50EFBE9F5635D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B17467-0B03-4369-A0E9-E759575403FC}"/>
      </w:docPartPr>
      <w:docPartBody>
        <w:p w:rsidR="00000000" w:rsidRDefault="00DE5474">
          <w:pPr>
            <w:pStyle w:val="6E2BB6F8EE1B4E9FAC50EFBE9F5635D3"/>
          </w:pPr>
          <w:r w:rsidRPr="007D51A6">
            <w:rPr>
              <w:rFonts w:eastAsia="Calibri"/>
              <w:lang w:bidi="hu"/>
            </w:rPr>
            <w:t>[Beosztás]</w:t>
          </w:r>
        </w:p>
      </w:docPartBody>
    </w:docPart>
    <w:docPart>
      <w:docPartPr>
        <w:name w:val="171F913325B04AE38D50DA4C0AB91F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44BEBC3-6178-4B03-8925-3D648947B2F0}"/>
      </w:docPartPr>
      <w:docPartBody>
        <w:p w:rsidR="00000000" w:rsidRDefault="00DE5474">
          <w:pPr>
            <w:pStyle w:val="171F913325B04AE38D50DA4C0AB91F43"/>
          </w:pPr>
          <w:r w:rsidRPr="007D51A6">
            <w:rPr>
              <w:rFonts w:eastAsia="Calibri"/>
              <w:lang w:bidi="hu"/>
            </w:rPr>
            <w:t>[Feladatkör]</w:t>
          </w:r>
        </w:p>
      </w:docPartBody>
    </w:docPart>
    <w:docPart>
      <w:docPartPr>
        <w:name w:val="FB7ECD44E15C443E84DAAD17BE8DE84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DE58AAE-FB6E-461F-8BF1-38CBC56799A6}"/>
      </w:docPartPr>
      <w:docPartBody>
        <w:p w:rsidR="00000000" w:rsidRDefault="00DE5474">
          <w:pPr>
            <w:pStyle w:val="FB7ECD44E15C443E84DAAD17BE8DE848"/>
          </w:pPr>
          <w:r w:rsidRPr="007D51A6">
            <w:rPr>
              <w:rFonts w:eastAsia="Calibri"/>
              <w:lang w:bidi="hu"/>
            </w:rPr>
            <w:t>[Cégnév]</w:t>
          </w:r>
        </w:p>
      </w:docPartBody>
    </w:docPart>
    <w:docPart>
      <w:docPartPr>
        <w:name w:val="887581F8C15040C7AD61286D05DD69A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FB7DEB5-94F2-4F5A-8AA6-E0867ABC7FC1}"/>
      </w:docPartPr>
      <w:docPartBody>
        <w:p w:rsidR="00000000" w:rsidRDefault="00DE5474">
          <w:pPr>
            <w:pStyle w:val="887581F8C15040C7AD61286D05DD69AE"/>
          </w:pPr>
          <w:r w:rsidRPr="007D51A6">
            <w:rPr>
              <w:rFonts w:eastAsia="Calibri"/>
              <w:lang w:bidi="hu"/>
            </w:rPr>
            <w:t>[Kezdő dátum]</w:t>
          </w:r>
        </w:p>
      </w:docPartBody>
    </w:docPart>
    <w:docPart>
      <w:docPartPr>
        <w:name w:val="57A2C05657FD469F969C60EEFF12B9C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C74BDF5-5A17-4814-BD09-636DD05E4307}"/>
      </w:docPartPr>
      <w:docPartBody>
        <w:p w:rsidR="00000000" w:rsidRDefault="00DE5474">
          <w:pPr>
            <w:pStyle w:val="57A2C05657FD469F969C60EEFF12B9C6"/>
          </w:pPr>
          <w:r w:rsidRPr="007D51A6">
            <w:rPr>
              <w:rFonts w:eastAsia="Calibri"/>
              <w:lang w:bidi="hu"/>
            </w:rPr>
            <w:t>[Záró dátum]</w:t>
          </w:r>
        </w:p>
      </w:docPartBody>
    </w:docPart>
    <w:docPart>
      <w:docPartPr>
        <w:name w:val="AAECD65BF53040D390EC152A98356B8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4DB737D-5843-496A-B7D6-6133B6C44D1C}"/>
      </w:docPartPr>
      <w:docPartBody>
        <w:p w:rsidR="00000000" w:rsidRDefault="00DE5474">
          <w:pPr>
            <w:pStyle w:val="AAECD65BF53040D390EC152A98356B89"/>
          </w:pPr>
          <w:r w:rsidRPr="007D51A6">
            <w:rPr>
              <w:rFonts w:eastAsia="Calibri"/>
              <w:lang w:bidi="hu"/>
            </w:rPr>
            <w:t>[Beosztás]</w:t>
          </w:r>
        </w:p>
      </w:docPartBody>
    </w:docPart>
    <w:docPart>
      <w:docPartPr>
        <w:name w:val="318D71CF024A46A2832E15C45861BDE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5180279-E700-49C8-8DD1-02093260715F}"/>
      </w:docPartPr>
      <w:docPartBody>
        <w:p w:rsidR="00000000" w:rsidRDefault="00DE5474">
          <w:pPr>
            <w:pStyle w:val="318D71CF024A46A2832E15C45861BDE9"/>
          </w:pPr>
          <w:r w:rsidRPr="007D51A6">
            <w:rPr>
              <w:rFonts w:eastAsia="Calibri"/>
              <w:lang w:bidi="hu"/>
            </w:rPr>
            <w:t>[Feladatkör]</w:t>
          </w:r>
        </w:p>
      </w:docPartBody>
    </w:docPart>
    <w:docPart>
      <w:docPartPr>
        <w:name w:val="A465BCA29776472B87459EB5B53BDD9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E7AC963-353C-4859-9432-3EAB1958E697}"/>
      </w:docPartPr>
      <w:docPartBody>
        <w:p w:rsidR="00000000" w:rsidRDefault="00DE5474">
          <w:pPr>
            <w:pStyle w:val="A465BCA29776472B87459EB5B53BDD9F"/>
          </w:pPr>
          <w:r w:rsidRPr="007D51A6">
            <w:rPr>
              <w:rFonts w:eastAsia="Calibri"/>
              <w:lang w:bidi="hu"/>
            </w:rPr>
            <w:t>[Cégnév]</w:t>
          </w:r>
        </w:p>
      </w:docPartBody>
    </w:docPart>
    <w:docPart>
      <w:docPartPr>
        <w:name w:val="B1147DAB8B33418EB1671B0775642DD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6E5215F-1CC3-4C01-80C6-37647895D884}"/>
      </w:docPartPr>
      <w:docPartBody>
        <w:p w:rsidR="00000000" w:rsidRDefault="00DE5474">
          <w:pPr>
            <w:pStyle w:val="B1147DAB8B33418EB1671B0775642DDE"/>
          </w:pPr>
          <w:r w:rsidRPr="007D51A6">
            <w:rPr>
              <w:rFonts w:eastAsia="Calibri"/>
              <w:lang w:bidi="hu"/>
            </w:rPr>
            <w:t>[Itt röviden összefoglalhatja a fő feladatait és az azokhoz kapcsolódó legjelentősebb eredményeit.]</w:t>
          </w:r>
        </w:p>
      </w:docPartBody>
    </w:docPart>
    <w:docPart>
      <w:docPartPr>
        <w:name w:val="3A2FA0F0046B4510B359A780DBCE4D6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1CC7A12-39CD-4AC4-84FC-D08CEE3B9C24}"/>
      </w:docPartPr>
      <w:docPartBody>
        <w:p w:rsidR="00000000" w:rsidRDefault="00DE5474">
          <w:pPr>
            <w:pStyle w:val="3A2FA0F0046B4510B359A780DBCE4D63"/>
          </w:pPr>
          <w:r w:rsidRPr="00EF70BC">
            <w:t>Tanulmányok</w:t>
          </w:r>
        </w:p>
      </w:docPartBody>
    </w:docPart>
    <w:docPart>
      <w:docPartPr>
        <w:name w:val="F3B2C312AF234B07ADD82405335A38E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76F8504-F4FA-4F28-8EAD-2C2E3C7A9948}"/>
      </w:docPartPr>
      <w:docPartBody>
        <w:p w:rsidR="00000000" w:rsidRDefault="00DE5474">
          <w:pPr>
            <w:pStyle w:val="F3B2C312AF234B07ADD82405335A38E9"/>
          </w:pPr>
          <w:r w:rsidRPr="007D51A6">
            <w:rPr>
              <w:lang w:bidi="hu"/>
            </w:rPr>
            <w:t>[Iskola neve]</w:t>
          </w:r>
        </w:p>
      </w:docPartBody>
    </w:docPart>
    <w:docPart>
      <w:docPartPr>
        <w:name w:val="0D2585FF7A444E6C82D05BB9071FD2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6AA3026-A8DB-4DF0-AC7A-65FC702F7173}"/>
      </w:docPartPr>
      <w:docPartBody>
        <w:p w:rsidR="00000000" w:rsidRDefault="00DE5474">
          <w:pPr>
            <w:pStyle w:val="0D2585FF7A444E6C82D05BB9071FD2BB"/>
          </w:pPr>
          <w:r w:rsidRPr="007D51A6">
            <w:rPr>
              <w:lang w:bidi="hu"/>
            </w:rPr>
            <w:t>[Település]</w:t>
          </w:r>
        </w:p>
      </w:docPartBody>
    </w:docPart>
    <w:docPart>
      <w:docPartPr>
        <w:name w:val="0C698E02EB664A478D5806FBD6E38B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7E22DB1-EB50-4552-A69F-21904328E909}"/>
      </w:docPartPr>
      <w:docPartBody>
        <w:p w:rsidR="00000000" w:rsidRDefault="00DE5474">
          <w:pPr>
            <w:pStyle w:val="0C698E02EB664A478D5806FBD6E38BAD"/>
          </w:pPr>
          <w:r w:rsidRPr="007D51A6">
            <w:rPr>
              <w:rFonts w:eastAsia="Calibri"/>
              <w:lang w:bidi="hu"/>
            </w:rPr>
            <w:t xml:space="preserve">[Itt megemlítheti a </w:t>
          </w:r>
          <w:r w:rsidRPr="007D51A6">
            <w:rPr>
              <w:rFonts w:eastAsia="Calibri"/>
              <w:lang w:bidi="hu"/>
            </w:rPr>
            <w:t>tanulmányi átlagát, és rövid összefoglalót írhat a kapcsolódó tanulmányi munkákról, díjakról és elismerésekről.]</w:t>
          </w:r>
        </w:p>
      </w:docPartBody>
    </w:docPart>
    <w:docPart>
      <w:docPartPr>
        <w:name w:val="F437E9558B4B43AD955FF62A14D9C00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97832FB-E6D9-4DA1-8150-0C4254A5576E}"/>
      </w:docPartPr>
      <w:docPartBody>
        <w:p w:rsidR="00000000" w:rsidRDefault="00DE5474">
          <w:pPr>
            <w:pStyle w:val="F437E9558B4B43AD955FF62A14D9C009"/>
          </w:pPr>
          <w:r w:rsidRPr="00EF70BC">
            <w:t>Kommunikáció</w:t>
          </w:r>
        </w:p>
      </w:docPartBody>
    </w:docPart>
    <w:docPart>
      <w:docPartPr>
        <w:name w:val="01F4E56751874363B87F73F540EB909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CB2BA73-07A7-466B-BA93-D9F2B14923A3}"/>
      </w:docPartPr>
      <w:docPartBody>
        <w:p w:rsidR="00000000" w:rsidRDefault="00DE5474">
          <w:pPr>
            <w:pStyle w:val="01F4E56751874363B87F73F540EB9094"/>
          </w:pPr>
          <w:r w:rsidRPr="007D51A6">
            <w:rPr>
              <w:rFonts w:eastAsia="Calibri"/>
              <w:lang w:bidi="hu"/>
            </w:rPr>
            <w:t>[El szeretné helyezni a saját képét a körben? Egyszerűen megteheti! Jelölje ki a képet, és kattintson a jobb gombbal. Válassza a h</w:t>
          </w:r>
          <w:r w:rsidRPr="007D51A6">
            <w:rPr>
              <w:rFonts w:eastAsia="Calibri"/>
              <w:lang w:bidi="hu"/>
            </w:rPr>
            <w:t>elyi menü Kitöltés parancsát. Válassza a listában a Kép elemet. Keresse meg a számítógépen a kívánt képet. Kattintson az OK gombra a kijelölt kép beszúrásához.]</w:t>
          </w:r>
        </w:p>
      </w:docPartBody>
    </w:docPart>
    <w:docPart>
      <w:docPartPr>
        <w:name w:val="EB4029C3F1DF4F90A609DB4F9EF3E50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4A67DD1-172B-4C06-B0AD-755CFB937BBB}"/>
      </w:docPartPr>
      <w:docPartBody>
        <w:p w:rsidR="00000000" w:rsidRDefault="00DE5474">
          <w:pPr>
            <w:pStyle w:val="EB4029C3F1DF4F90A609DB4F9EF3E500"/>
          </w:pPr>
          <w:r w:rsidRPr="00EF70BC">
            <w:t>Vezető szerep</w:t>
          </w:r>
        </w:p>
      </w:docPartBody>
    </w:docPart>
    <w:docPart>
      <w:docPartPr>
        <w:name w:val="3B073CEC2E4647BAA93A3CFE357D7DC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E62D9DE-F2DD-4CF7-B675-86310093548C}"/>
      </w:docPartPr>
      <w:docPartBody>
        <w:p w:rsidR="00000000" w:rsidRDefault="00DE5474">
          <w:pPr>
            <w:pStyle w:val="3B073CEC2E4647BAA93A3CFE357D7DC4"/>
          </w:pPr>
          <w:r w:rsidRPr="007D51A6">
            <w:rPr>
              <w:rFonts w:eastAsia="Calibri"/>
              <w:lang w:bidi="hu"/>
            </w:rPr>
            <w:t>[Miután beszúrta a képet, jelölje ki ismét. Lépjen a Képeszközök eszközcsoport Fo</w:t>
          </w:r>
          <w:r w:rsidRPr="007D51A6">
            <w:rPr>
              <w:rFonts w:eastAsia="Calibri"/>
              <w:lang w:bidi="hu"/>
            </w:rPr>
            <w:t xml:space="preserve">rmátum menüjébe. Kattintson a Körülvágás elem alatti legördülő nyílra, és válassza a Kitöltés lehetőséget a listáról. Ezzel automatikusan a helynek megfelelően vágja körül a képet. A képet húzással a megfelelő helyre helyezheti.] </w:t>
          </w:r>
        </w:p>
      </w:docPartBody>
    </w:docPart>
    <w:docPart>
      <w:docPartPr>
        <w:name w:val="897D5DAF664A478AB47216597A0A905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5252E79-3445-4886-8744-4814315E1E8F}"/>
      </w:docPartPr>
      <w:docPartBody>
        <w:p w:rsidR="00000000" w:rsidRDefault="00DE5474">
          <w:pPr>
            <w:pStyle w:val="897D5DAF664A478AB47216597A0A905D"/>
          </w:pPr>
          <w:r w:rsidRPr="00EF70BC">
            <w:t>Referenciák</w:t>
          </w:r>
        </w:p>
      </w:docPartBody>
    </w:docPart>
    <w:docPart>
      <w:docPartPr>
        <w:name w:val="C60BE57CDC5F4E329AF211173D72388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E88B738-9CF3-4473-BAEB-BAC388AE4CB7}"/>
      </w:docPartPr>
      <w:docPartBody>
        <w:p w:rsidR="00000000" w:rsidRDefault="00DE5474">
          <w:pPr>
            <w:pStyle w:val="C60BE57CDC5F4E329AF211173D72388B"/>
          </w:pPr>
          <w:r w:rsidRPr="007D51A6">
            <w:rPr>
              <w:rFonts w:eastAsia="Calibri"/>
              <w:lang w:bidi="hu"/>
            </w:rPr>
            <w:t>[Igény esetén</w:t>
          </w:r>
          <w:r w:rsidRPr="007D51A6">
            <w:rPr>
              <w:rFonts w:eastAsia="Calibri"/>
              <w:lang w:bidi="hu"/>
            </w:rPr>
            <w:t>.]</w:t>
          </w:r>
        </w:p>
      </w:docPartBody>
    </w:docPart>
    <w:docPart>
      <w:docPartPr>
        <w:name w:val="C0DF1DE68C3D43FE82C7665A1F65CF5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AF89D7F-164F-4497-809F-24D00EECE746}"/>
      </w:docPartPr>
      <w:docPartBody>
        <w:p w:rsidR="00000000" w:rsidRDefault="00DE5474">
          <w:pPr>
            <w:pStyle w:val="C0DF1DE68C3D43FE82C7665A1F65CF59"/>
          </w:pPr>
          <w:r w:rsidRPr="007D51A6">
            <w:rPr>
              <w:lang w:bidi="hu"/>
            </w:rPr>
            <w:t>[Irányítószám, település]</w:t>
          </w:r>
        </w:p>
      </w:docPartBody>
    </w:docPart>
    <w:docPart>
      <w:docPartPr>
        <w:name w:val="530A14D5AB6A40BC84EF4D1B65C9487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A7C40D6-0113-4893-B396-F50991AAE442}"/>
      </w:docPartPr>
      <w:docPartBody>
        <w:p w:rsidR="00000000" w:rsidRDefault="00DE5474">
          <w:pPr>
            <w:pStyle w:val="530A14D5AB6A40BC84EF4D1B65C94874"/>
          </w:pPr>
          <w:r w:rsidRPr="007D51A6">
            <w:rPr>
              <w:lang w:bidi="hu"/>
            </w:rPr>
            <w:t>[Az Ön címe]</w:t>
          </w:r>
        </w:p>
      </w:docPartBody>
    </w:docPart>
    <w:docPart>
      <w:docPartPr>
        <w:name w:val="ABE8DD8057BC4A3CA8FC9A43F2514D5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557E5CB-ACC5-4959-9C46-1AAACB527E53}"/>
      </w:docPartPr>
      <w:docPartBody>
        <w:p w:rsidR="00000000" w:rsidRDefault="00DE5474">
          <w:pPr>
            <w:pStyle w:val="ABE8DD8057BC4A3CA8FC9A43F2514D5C"/>
          </w:pPr>
          <w:r w:rsidRPr="007D51A6">
            <w:rPr>
              <w:lang w:bidi="hu"/>
            </w:rPr>
            <w:t>[Az Ön telefonszáma]</w:t>
          </w:r>
        </w:p>
      </w:docPartBody>
    </w:docPart>
    <w:docPart>
      <w:docPartPr>
        <w:name w:val="481E49406D934018A7A0FD0E0BB908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9177D72-FA28-42DD-8646-26DAB03F01D4}"/>
      </w:docPartPr>
      <w:docPartBody>
        <w:p w:rsidR="00000000" w:rsidRDefault="00DE5474">
          <w:pPr>
            <w:pStyle w:val="481E49406D934018A7A0FD0E0BB90835"/>
          </w:pPr>
          <w:r w:rsidRPr="007D51A6">
            <w:rPr>
              <w:lang w:bidi="hu"/>
            </w:rPr>
            <w:t>[Az Ön e-mail-címe]</w:t>
          </w:r>
        </w:p>
      </w:docPartBody>
    </w:docPart>
    <w:docPart>
      <w:docPartPr>
        <w:name w:val="FC11EE3B4E9D4F2ABDC1A46D6EE671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DAA618F-DDBA-4D3D-8685-B9573B48D2C0}"/>
      </w:docPartPr>
      <w:docPartBody>
        <w:p w:rsidR="00000000" w:rsidRDefault="00DE5474">
          <w:pPr>
            <w:pStyle w:val="FC11EE3B4E9D4F2ABDC1A46D6EE6711D"/>
          </w:pPr>
          <w:r w:rsidRPr="007D51A6">
            <w:rPr>
              <w:lang w:bidi="hu"/>
            </w:rPr>
            <w:t>[</w:t>
          </w:r>
          <w:r w:rsidRPr="007D51A6">
            <w:rPr>
              <w:rStyle w:val="Helyrzszveg"/>
              <w:color w:val="FFC000" w:themeColor="accent4"/>
              <w:lang w:bidi="hu"/>
            </w:rPr>
            <w:t>Az Ön webhelye]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74"/>
    <w:rsid w:val="00DE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5EC13C5FC629428BA0347D2CBA1263E1">
    <w:name w:val="5EC13C5FC629428BA0347D2CBA1263E1"/>
  </w:style>
  <w:style w:type="paragraph" w:customStyle="1" w:styleId="6141BCB792004EBFBDCE731AFE191C41">
    <w:name w:val="6141BCB792004EBFBDCE731AFE191C41"/>
  </w:style>
  <w:style w:type="paragraph" w:customStyle="1" w:styleId="CCD54D1F1524488EB9707A7D7D94B37A">
    <w:name w:val="CCD54D1F1524488EB9707A7D7D94B37A"/>
  </w:style>
  <w:style w:type="paragraph" w:customStyle="1" w:styleId="07ABB8C917394F2EB4D85748D97F13B8">
    <w:name w:val="07ABB8C917394F2EB4D85748D97F13B8"/>
  </w:style>
  <w:style w:type="paragraph" w:customStyle="1" w:styleId="F35B3B1AB46B4BDDBC10FC1051D41B1D">
    <w:name w:val="F35B3B1AB46B4BDDBC10FC1051D41B1D"/>
  </w:style>
  <w:style w:type="paragraph" w:customStyle="1" w:styleId="C0E1F09B993B425185BBB6B16FC4623F">
    <w:name w:val="C0E1F09B993B425185BBB6B16FC4623F"/>
  </w:style>
  <w:style w:type="paragraph" w:customStyle="1" w:styleId="FDE530E5FD104E49BEA31B1000B3F19F">
    <w:name w:val="FDE530E5FD104E49BEA31B1000B3F19F"/>
  </w:style>
  <w:style w:type="paragraph" w:customStyle="1" w:styleId="36E287DFD5CA4FC894177940929A0E7D">
    <w:name w:val="36E287DFD5CA4FC894177940929A0E7D"/>
  </w:style>
  <w:style w:type="paragraph" w:customStyle="1" w:styleId="D0E583DDC6654B5CB4187B15BC76F891">
    <w:name w:val="D0E583DDC6654B5CB4187B15BC76F891"/>
  </w:style>
  <w:style w:type="paragraph" w:customStyle="1" w:styleId="49A33DF6CE72451D905E5C24B1DB8067">
    <w:name w:val="49A33DF6CE72451D905E5C24B1DB8067"/>
  </w:style>
  <w:style w:type="paragraph" w:customStyle="1" w:styleId="6E2BB6F8EE1B4E9FAC50EFBE9F5635D3">
    <w:name w:val="6E2BB6F8EE1B4E9FAC50EFBE9F5635D3"/>
  </w:style>
  <w:style w:type="paragraph" w:customStyle="1" w:styleId="171F913325B04AE38D50DA4C0AB91F43">
    <w:name w:val="171F913325B04AE38D50DA4C0AB91F43"/>
  </w:style>
  <w:style w:type="paragraph" w:customStyle="1" w:styleId="FB7ECD44E15C443E84DAAD17BE8DE848">
    <w:name w:val="FB7ECD44E15C443E84DAAD17BE8DE848"/>
  </w:style>
  <w:style w:type="paragraph" w:customStyle="1" w:styleId="887581F8C15040C7AD61286D05DD69AE">
    <w:name w:val="887581F8C15040C7AD61286D05DD69AE"/>
  </w:style>
  <w:style w:type="paragraph" w:customStyle="1" w:styleId="57A2C05657FD469F969C60EEFF12B9C6">
    <w:name w:val="57A2C05657FD469F969C60EEFF12B9C6"/>
  </w:style>
  <w:style w:type="paragraph" w:customStyle="1" w:styleId="AAECD65BF53040D390EC152A98356B89">
    <w:name w:val="AAECD65BF53040D390EC152A98356B89"/>
  </w:style>
  <w:style w:type="paragraph" w:customStyle="1" w:styleId="318D71CF024A46A2832E15C45861BDE9">
    <w:name w:val="318D71CF024A46A2832E15C45861BDE9"/>
  </w:style>
  <w:style w:type="paragraph" w:customStyle="1" w:styleId="A465BCA29776472B87459EB5B53BDD9F">
    <w:name w:val="A465BCA29776472B87459EB5B53BDD9F"/>
  </w:style>
  <w:style w:type="paragraph" w:customStyle="1" w:styleId="B1147DAB8B33418EB1671B0775642DDE">
    <w:name w:val="B1147DAB8B33418EB1671B0775642DDE"/>
  </w:style>
  <w:style w:type="paragraph" w:customStyle="1" w:styleId="3A2FA0F0046B4510B359A780DBCE4D63">
    <w:name w:val="3A2FA0F0046B4510B359A780DBCE4D63"/>
  </w:style>
  <w:style w:type="paragraph" w:customStyle="1" w:styleId="F3B2C312AF234B07ADD82405335A38E9">
    <w:name w:val="F3B2C312AF234B07ADD82405335A38E9"/>
  </w:style>
  <w:style w:type="paragraph" w:customStyle="1" w:styleId="0D2585FF7A444E6C82D05BB9071FD2BB">
    <w:name w:val="0D2585FF7A444E6C82D05BB9071FD2BB"/>
  </w:style>
  <w:style w:type="paragraph" w:customStyle="1" w:styleId="0C698E02EB664A478D5806FBD6E38BAD">
    <w:name w:val="0C698E02EB664A478D5806FBD6E38BAD"/>
  </w:style>
  <w:style w:type="paragraph" w:customStyle="1" w:styleId="F437E9558B4B43AD955FF62A14D9C009">
    <w:name w:val="F437E9558B4B43AD955FF62A14D9C009"/>
  </w:style>
  <w:style w:type="paragraph" w:customStyle="1" w:styleId="01F4E56751874363B87F73F540EB9094">
    <w:name w:val="01F4E56751874363B87F73F540EB9094"/>
  </w:style>
  <w:style w:type="paragraph" w:customStyle="1" w:styleId="EB4029C3F1DF4F90A609DB4F9EF3E500">
    <w:name w:val="EB4029C3F1DF4F90A609DB4F9EF3E500"/>
  </w:style>
  <w:style w:type="paragraph" w:customStyle="1" w:styleId="3B073CEC2E4647BAA93A3CFE357D7DC4">
    <w:name w:val="3B073CEC2E4647BAA93A3CFE357D7DC4"/>
  </w:style>
  <w:style w:type="paragraph" w:customStyle="1" w:styleId="897D5DAF664A478AB47216597A0A905D">
    <w:name w:val="897D5DAF664A478AB47216597A0A905D"/>
  </w:style>
  <w:style w:type="paragraph" w:customStyle="1" w:styleId="C60BE57CDC5F4E329AF211173D72388B">
    <w:name w:val="C60BE57CDC5F4E329AF211173D72388B"/>
  </w:style>
  <w:style w:type="paragraph" w:customStyle="1" w:styleId="C0DF1DE68C3D43FE82C7665A1F65CF59">
    <w:name w:val="C0DF1DE68C3D43FE82C7665A1F65CF59"/>
  </w:style>
  <w:style w:type="paragraph" w:customStyle="1" w:styleId="530A14D5AB6A40BC84EF4D1B65C94874">
    <w:name w:val="530A14D5AB6A40BC84EF4D1B65C94874"/>
  </w:style>
  <w:style w:type="paragraph" w:customStyle="1" w:styleId="ABE8DD8057BC4A3CA8FC9A43F2514D5C">
    <w:name w:val="ABE8DD8057BC4A3CA8FC9A43F2514D5C"/>
  </w:style>
  <w:style w:type="paragraph" w:customStyle="1" w:styleId="481E49406D934018A7A0FD0E0BB90835">
    <w:name w:val="481E49406D934018A7A0FD0E0BB90835"/>
  </w:style>
  <w:style w:type="character" w:styleId="Helyrzszveg">
    <w:name w:val="Placeholder Text"/>
    <w:basedOn w:val="Bekezdsalapbettpusa"/>
    <w:uiPriority w:val="99"/>
    <w:semiHidden/>
    <w:rPr>
      <w:rFonts w:ascii="Calibri" w:hAnsi="Calibri" w:cs="Calibri"/>
      <w:color w:val="808080"/>
    </w:rPr>
  </w:style>
  <w:style w:type="paragraph" w:customStyle="1" w:styleId="FC11EE3B4E9D4F2ABDC1A46D6EE6711D">
    <w:name w:val="FC11EE3B4E9D4F2ABDC1A46D6EE671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Kék kivitelű önéletrajz.dotx</Template>
  <TotalTime>0</TotalTime>
  <Pages>1</Pages>
  <Words>175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2023-08-07T08:19:00Z</dcterms:created>
  <dcterms:modified xsi:type="dcterms:W3CDTF">2023-08-07T08:20:00Z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